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95D99" w14:textId="77777777" w:rsidR="00B25754" w:rsidRPr="00183FF4" w:rsidRDefault="00A77B34" w:rsidP="00B25754">
      <w:pPr>
        <w:pStyle w:val="Heading5"/>
        <w:rPr>
          <w:sz w:val="24"/>
          <w:szCs w:val="24"/>
        </w:rPr>
      </w:pPr>
      <w:r w:rsidRPr="00183FF4">
        <w:rPr>
          <w:sz w:val="24"/>
          <w:szCs w:val="24"/>
        </w:rPr>
        <w:t xml:space="preserve">FUNDAMENTAREA </w:t>
      </w:r>
      <w:r w:rsidR="00B25754" w:rsidRPr="00183FF4">
        <w:rPr>
          <w:sz w:val="24"/>
          <w:szCs w:val="24"/>
        </w:rPr>
        <w:t>BUGETUL</w:t>
      </w:r>
      <w:r w:rsidRPr="00183FF4">
        <w:rPr>
          <w:sz w:val="24"/>
          <w:szCs w:val="24"/>
        </w:rPr>
        <w:t>UI</w:t>
      </w:r>
      <w:r w:rsidR="00B25754" w:rsidRPr="00183FF4">
        <w:rPr>
          <w:sz w:val="24"/>
          <w:szCs w:val="24"/>
        </w:rPr>
        <w:t xml:space="preserve"> DE VENITURI ŞI CHELTUIELI</w:t>
      </w:r>
    </w:p>
    <w:p w14:paraId="2CB895BE" w14:textId="144BD0A8" w:rsidR="00A77B34" w:rsidRPr="00183FF4" w:rsidRDefault="00A24247" w:rsidP="00A77B34">
      <w:pPr>
        <w:jc w:val="center"/>
        <w:rPr>
          <w:rFonts w:ascii="Times New Roman" w:hAnsi="Times New Roman"/>
          <w:b/>
          <w:sz w:val="24"/>
          <w:szCs w:val="24"/>
        </w:rPr>
      </w:pPr>
      <w:r w:rsidRPr="00183FF4">
        <w:rPr>
          <w:rFonts w:ascii="Times New Roman" w:hAnsi="Times New Roman"/>
          <w:b/>
          <w:sz w:val="24"/>
          <w:szCs w:val="24"/>
        </w:rPr>
        <w:t xml:space="preserve">PENTRU ANUL </w:t>
      </w:r>
      <w:r w:rsidR="00B0104F" w:rsidRPr="00183FF4">
        <w:rPr>
          <w:rFonts w:ascii="Times New Roman" w:hAnsi="Times New Roman"/>
          <w:b/>
          <w:sz w:val="24"/>
          <w:szCs w:val="24"/>
        </w:rPr>
        <w:t>202</w:t>
      </w:r>
      <w:r w:rsidR="00A124E9" w:rsidRPr="00183FF4">
        <w:rPr>
          <w:rFonts w:ascii="Times New Roman" w:hAnsi="Times New Roman"/>
          <w:b/>
          <w:sz w:val="24"/>
          <w:szCs w:val="24"/>
        </w:rPr>
        <w:t>6</w:t>
      </w:r>
    </w:p>
    <w:p w14:paraId="405567E0" w14:textId="77777777" w:rsidR="00A77B34" w:rsidRPr="00183FF4" w:rsidRDefault="00A77B34" w:rsidP="00A77B34">
      <w:pPr>
        <w:rPr>
          <w:rFonts w:ascii="Times New Roman" w:hAnsi="Times New Roman"/>
          <w:sz w:val="24"/>
          <w:szCs w:val="24"/>
        </w:rPr>
      </w:pPr>
    </w:p>
    <w:p w14:paraId="277ECBA7" w14:textId="28915113" w:rsidR="00A77B34" w:rsidRPr="00183FF4" w:rsidRDefault="00A77B34" w:rsidP="00020A97">
      <w:pPr>
        <w:pStyle w:val="BodyTextIndent"/>
        <w:tabs>
          <w:tab w:val="left" w:pos="0"/>
        </w:tabs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ab/>
        <w:t>Elaborarea Bugetului de Venitur</w:t>
      </w:r>
      <w:r w:rsidR="00020A97" w:rsidRPr="00183FF4">
        <w:rPr>
          <w:rFonts w:ascii="Times New Roman" w:hAnsi="Times New Roman"/>
          <w:sz w:val="24"/>
          <w:szCs w:val="24"/>
        </w:rPr>
        <w:t xml:space="preserve">i şi Cheltuieli pentru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Pr="00183FF4">
        <w:rPr>
          <w:rFonts w:ascii="Times New Roman" w:hAnsi="Times New Roman"/>
          <w:sz w:val="24"/>
          <w:szCs w:val="24"/>
        </w:rPr>
        <w:t xml:space="preserve"> s-a făcut  în conformitate cu următoarele acte normative privind măsuri economico-financiare la nivelul operatorilor cu capital de stat: OMFP nr</w:t>
      </w:r>
      <w:r w:rsidR="00996B59" w:rsidRPr="00183FF4">
        <w:rPr>
          <w:rFonts w:ascii="Times New Roman" w:hAnsi="Times New Roman"/>
          <w:sz w:val="24"/>
          <w:szCs w:val="24"/>
        </w:rPr>
        <w:t>.</w:t>
      </w:r>
      <w:r w:rsidR="00821FC3" w:rsidRPr="00183FF4">
        <w:rPr>
          <w:rFonts w:ascii="Times New Roman" w:hAnsi="Times New Roman"/>
          <w:sz w:val="24"/>
          <w:szCs w:val="24"/>
        </w:rPr>
        <w:t>3818</w:t>
      </w:r>
      <w:r w:rsidRPr="00183FF4">
        <w:rPr>
          <w:rFonts w:ascii="Times New Roman" w:hAnsi="Times New Roman"/>
          <w:sz w:val="24"/>
          <w:szCs w:val="24"/>
        </w:rPr>
        <w:t>/</w:t>
      </w:r>
      <w:r w:rsidR="00996B59" w:rsidRPr="00183FF4">
        <w:rPr>
          <w:rFonts w:ascii="Times New Roman" w:hAnsi="Times New Roman"/>
          <w:sz w:val="24"/>
          <w:szCs w:val="24"/>
        </w:rPr>
        <w:t>201</w:t>
      </w:r>
      <w:r w:rsidR="00821FC3" w:rsidRPr="00183FF4">
        <w:rPr>
          <w:rFonts w:ascii="Times New Roman" w:hAnsi="Times New Roman"/>
          <w:sz w:val="24"/>
          <w:szCs w:val="24"/>
        </w:rPr>
        <w:t>9</w:t>
      </w:r>
      <w:r w:rsidRPr="00183FF4">
        <w:rPr>
          <w:rFonts w:ascii="Times New Roman" w:hAnsi="Times New Roman"/>
          <w:sz w:val="24"/>
          <w:szCs w:val="24"/>
        </w:rPr>
        <w:t xml:space="preserve"> privind aprobarea formatului și structurii bugetului de venituri și cheltuieli precum și a anexelor de fundamentare a acestuia</w:t>
      </w:r>
      <w:r w:rsidR="00376C58" w:rsidRPr="00183FF4">
        <w:rPr>
          <w:rFonts w:ascii="Times New Roman" w:hAnsi="Times New Roman"/>
          <w:sz w:val="24"/>
          <w:szCs w:val="24"/>
        </w:rPr>
        <w:t>,</w:t>
      </w:r>
      <w:r w:rsidRPr="00183FF4">
        <w:rPr>
          <w:rFonts w:ascii="Times New Roman" w:hAnsi="Times New Roman"/>
          <w:sz w:val="24"/>
          <w:szCs w:val="24"/>
        </w:rPr>
        <w:t xml:space="preserve"> OUG 109/2011 privind guvernanța corporativă a întreprinderilor publice</w:t>
      </w:r>
      <w:r w:rsidR="00376C58" w:rsidRPr="00183FF4">
        <w:rPr>
          <w:rFonts w:ascii="Times New Roman" w:hAnsi="Times New Roman"/>
          <w:sz w:val="24"/>
          <w:szCs w:val="24"/>
        </w:rPr>
        <w:t xml:space="preserve">, </w:t>
      </w:r>
      <w:r w:rsidR="007A4C55" w:rsidRPr="00183FF4">
        <w:rPr>
          <w:rFonts w:ascii="Times New Roman" w:hAnsi="Times New Roman"/>
          <w:sz w:val="24"/>
          <w:szCs w:val="24"/>
        </w:rPr>
        <w:t>Ordonanţa nr.26/2013</w:t>
      </w:r>
      <w:r w:rsidR="00376C58" w:rsidRPr="00183FF4">
        <w:rPr>
          <w:rFonts w:ascii="Times New Roman" w:hAnsi="Times New Roman"/>
          <w:sz w:val="24"/>
          <w:szCs w:val="24"/>
        </w:rPr>
        <w:t>,</w:t>
      </w:r>
      <w:r w:rsidR="00B0104F" w:rsidRPr="00183FF4">
        <w:rPr>
          <w:rFonts w:ascii="Times New Roman" w:hAnsi="Times New Roman"/>
          <w:sz w:val="24"/>
          <w:szCs w:val="24"/>
        </w:rPr>
        <w:t xml:space="preserve"> </w:t>
      </w:r>
      <w:r w:rsidRPr="00183FF4">
        <w:rPr>
          <w:rFonts w:ascii="Times New Roman" w:hAnsi="Times New Roman"/>
          <w:sz w:val="24"/>
          <w:szCs w:val="24"/>
        </w:rPr>
        <w:t xml:space="preserve">Legea nr. </w:t>
      </w:r>
      <w:r w:rsidR="00B0104F" w:rsidRPr="00183FF4">
        <w:rPr>
          <w:rFonts w:ascii="Times New Roman" w:hAnsi="Times New Roman"/>
          <w:sz w:val="24"/>
          <w:szCs w:val="24"/>
        </w:rPr>
        <w:t>227</w:t>
      </w:r>
      <w:r w:rsidRPr="00183FF4">
        <w:rPr>
          <w:rFonts w:ascii="Times New Roman" w:hAnsi="Times New Roman"/>
          <w:sz w:val="24"/>
          <w:szCs w:val="24"/>
        </w:rPr>
        <w:t>/20</w:t>
      </w:r>
      <w:r w:rsidR="00B0104F" w:rsidRPr="00183FF4">
        <w:rPr>
          <w:rFonts w:ascii="Times New Roman" w:hAnsi="Times New Roman"/>
          <w:sz w:val="24"/>
          <w:szCs w:val="24"/>
        </w:rPr>
        <w:t>15</w:t>
      </w:r>
      <w:r w:rsidRPr="00183FF4">
        <w:rPr>
          <w:rFonts w:ascii="Times New Roman" w:hAnsi="Times New Roman"/>
          <w:sz w:val="24"/>
          <w:szCs w:val="24"/>
        </w:rPr>
        <w:t xml:space="preserve"> privind Codul fiscal cu modificările şi completările ulterioare</w:t>
      </w:r>
      <w:r w:rsidR="00376C58" w:rsidRPr="00183FF4">
        <w:rPr>
          <w:rFonts w:ascii="Times New Roman" w:hAnsi="Times New Roman"/>
          <w:sz w:val="24"/>
          <w:szCs w:val="24"/>
        </w:rPr>
        <w:t>,</w:t>
      </w:r>
      <w:r w:rsidRPr="00183FF4">
        <w:rPr>
          <w:rFonts w:ascii="Times New Roman" w:hAnsi="Times New Roman"/>
          <w:sz w:val="24"/>
          <w:szCs w:val="24"/>
        </w:rPr>
        <w:t xml:space="preserve"> </w:t>
      </w:r>
      <w:r w:rsidR="00B0104F" w:rsidRPr="00183FF4">
        <w:rPr>
          <w:rFonts w:ascii="Times New Roman" w:hAnsi="Times New Roman"/>
          <w:sz w:val="24"/>
          <w:szCs w:val="24"/>
        </w:rPr>
        <w:t xml:space="preserve">Ordonanța de urgență nr.156/2024, Ordonanța de urgență nr.4/2025, </w:t>
      </w:r>
      <w:r w:rsidR="00A124E9" w:rsidRPr="00183FF4">
        <w:rPr>
          <w:rFonts w:ascii="Times New Roman" w:hAnsi="Times New Roman"/>
          <w:sz w:val="24"/>
          <w:szCs w:val="24"/>
        </w:rPr>
        <w:t xml:space="preserve">Ordonanța de urgență nr.89/2025, </w:t>
      </w:r>
      <w:r w:rsidRPr="00183FF4">
        <w:rPr>
          <w:rFonts w:ascii="Times New Roman" w:hAnsi="Times New Roman"/>
          <w:sz w:val="24"/>
          <w:szCs w:val="24"/>
        </w:rPr>
        <w:t>Lege</w:t>
      </w:r>
      <w:r w:rsidR="00020A97" w:rsidRPr="00183FF4">
        <w:rPr>
          <w:rFonts w:ascii="Times New Roman" w:hAnsi="Times New Roman"/>
          <w:sz w:val="24"/>
          <w:szCs w:val="24"/>
        </w:rPr>
        <w:t xml:space="preserve">a bugetului de stat pe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="006B6DFC" w:rsidRPr="00183FF4">
        <w:rPr>
          <w:rFonts w:ascii="Times New Roman" w:hAnsi="Times New Roman"/>
          <w:sz w:val="24"/>
          <w:szCs w:val="24"/>
        </w:rPr>
        <w:t xml:space="preserve"> nr.</w:t>
      </w:r>
      <w:r w:rsidR="00522BA5" w:rsidRPr="00183FF4">
        <w:rPr>
          <w:rFonts w:ascii="Times New Roman" w:hAnsi="Times New Roman"/>
          <w:sz w:val="24"/>
          <w:szCs w:val="24"/>
        </w:rPr>
        <w:t>43</w:t>
      </w:r>
      <w:r w:rsidR="006B6DFC" w:rsidRPr="00183FF4">
        <w:rPr>
          <w:rFonts w:ascii="Times New Roman" w:hAnsi="Times New Roman"/>
          <w:sz w:val="24"/>
          <w:szCs w:val="24"/>
        </w:rPr>
        <w:t>/</w:t>
      </w:r>
      <w:r w:rsidR="00D509B5" w:rsidRPr="00183FF4">
        <w:rPr>
          <w:rFonts w:ascii="Times New Roman" w:hAnsi="Times New Roman"/>
          <w:sz w:val="24"/>
          <w:szCs w:val="24"/>
        </w:rPr>
        <w:t>202</w:t>
      </w:r>
      <w:r w:rsidR="00522BA5" w:rsidRPr="00183FF4">
        <w:rPr>
          <w:rFonts w:ascii="Times New Roman" w:hAnsi="Times New Roman"/>
          <w:sz w:val="24"/>
          <w:szCs w:val="24"/>
        </w:rPr>
        <w:t>6</w:t>
      </w:r>
      <w:r w:rsidR="006E5161" w:rsidRPr="00183FF4">
        <w:rPr>
          <w:rFonts w:ascii="Times New Roman" w:hAnsi="Times New Roman"/>
          <w:sz w:val="24"/>
          <w:szCs w:val="24"/>
        </w:rPr>
        <w:t xml:space="preserve">. Bugetul de venituri si cheltuieli pentru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="006E5161" w:rsidRPr="00183FF4">
        <w:rPr>
          <w:rFonts w:ascii="Times New Roman" w:hAnsi="Times New Roman"/>
          <w:sz w:val="24"/>
          <w:szCs w:val="24"/>
        </w:rPr>
        <w:t xml:space="preserve"> a fost supus controlului financiar de gestiune.</w:t>
      </w:r>
    </w:p>
    <w:p w14:paraId="054F3617" w14:textId="77777777" w:rsidR="007836D5" w:rsidRPr="00183FF4" w:rsidRDefault="007836D5" w:rsidP="00D52B34">
      <w:pPr>
        <w:pStyle w:val="Heading5"/>
        <w:rPr>
          <w:sz w:val="24"/>
          <w:szCs w:val="24"/>
        </w:rPr>
      </w:pPr>
    </w:p>
    <w:p w14:paraId="4ADAB392" w14:textId="77777777" w:rsidR="00B25754" w:rsidRPr="00183FF4" w:rsidRDefault="001B1E1E" w:rsidP="00D52B34">
      <w:pPr>
        <w:pStyle w:val="Heading5"/>
        <w:rPr>
          <w:sz w:val="24"/>
          <w:szCs w:val="24"/>
        </w:rPr>
      </w:pPr>
      <w:r w:rsidRPr="00183FF4">
        <w:rPr>
          <w:sz w:val="24"/>
          <w:szCs w:val="24"/>
        </w:rPr>
        <w:t>I.</w:t>
      </w:r>
      <w:r w:rsidR="00B25754" w:rsidRPr="00183FF4">
        <w:rPr>
          <w:sz w:val="24"/>
          <w:szCs w:val="24"/>
        </w:rPr>
        <w:t>Fundamentarea PRINCIPALELOR CAPITOLE DE veniturI</w:t>
      </w:r>
    </w:p>
    <w:p w14:paraId="4327D01D" w14:textId="12307FAE" w:rsidR="0091441D" w:rsidRPr="00183FF4" w:rsidRDefault="00C43A21" w:rsidP="00C43A21">
      <w:pPr>
        <w:ind w:firstLine="720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 xml:space="preserve">Veniturile totale prognozate pentru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Pr="00183FF4">
        <w:rPr>
          <w:rFonts w:ascii="Times New Roman" w:hAnsi="Times New Roman"/>
          <w:sz w:val="24"/>
          <w:szCs w:val="24"/>
        </w:rPr>
        <w:t xml:space="preserve"> sunt în valoare de</w:t>
      </w:r>
      <w:r w:rsidR="00156DFB" w:rsidRPr="00183FF4">
        <w:rPr>
          <w:rFonts w:ascii="Times New Roman" w:hAnsi="Times New Roman"/>
          <w:sz w:val="24"/>
          <w:szCs w:val="24"/>
        </w:rPr>
        <w:t xml:space="preserve"> </w:t>
      </w:r>
      <w:r w:rsidR="00522BA5" w:rsidRPr="00183FF4">
        <w:rPr>
          <w:rFonts w:ascii="Times New Roman" w:hAnsi="Times New Roman"/>
          <w:sz w:val="24"/>
          <w:szCs w:val="24"/>
        </w:rPr>
        <w:t>6</w:t>
      </w:r>
      <w:r w:rsidR="00156DFB" w:rsidRPr="00183FF4">
        <w:rPr>
          <w:rFonts w:ascii="Times New Roman" w:hAnsi="Times New Roman"/>
          <w:sz w:val="24"/>
          <w:szCs w:val="24"/>
        </w:rPr>
        <w:t>.</w:t>
      </w:r>
      <w:r w:rsidR="00B0104F" w:rsidRPr="00183FF4">
        <w:rPr>
          <w:rFonts w:ascii="Times New Roman" w:hAnsi="Times New Roman"/>
          <w:sz w:val="24"/>
          <w:szCs w:val="24"/>
        </w:rPr>
        <w:t>9</w:t>
      </w:r>
      <w:r w:rsidR="00522BA5" w:rsidRPr="00183FF4">
        <w:rPr>
          <w:rFonts w:ascii="Times New Roman" w:hAnsi="Times New Roman"/>
          <w:sz w:val="24"/>
          <w:szCs w:val="24"/>
        </w:rPr>
        <w:t>24</w:t>
      </w:r>
      <w:r w:rsidR="00B3528D" w:rsidRPr="00183FF4">
        <w:rPr>
          <w:rFonts w:ascii="Times New Roman" w:hAnsi="Times New Roman"/>
          <w:sz w:val="24"/>
          <w:szCs w:val="24"/>
        </w:rPr>
        <w:t xml:space="preserve"> mii</w:t>
      </w:r>
      <w:r w:rsidRPr="00183FF4">
        <w:rPr>
          <w:rFonts w:ascii="Times New Roman" w:hAnsi="Times New Roman"/>
          <w:sz w:val="24"/>
          <w:szCs w:val="24"/>
        </w:rPr>
        <w:t xml:space="preserve"> lei, din care venituri din exploatare în valoare de </w:t>
      </w:r>
      <w:r w:rsidR="00B3528D" w:rsidRPr="00183FF4">
        <w:rPr>
          <w:rFonts w:ascii="Times New Roman" w:hAnsi="Times New Roman"/>
          <w:sz w:val="24"/>
          <w:szCs w:val="24"/>
        </w:rPr>
        <w:t xml:space="preserve"> </w:t>
      </w:r>
      <w:r w:rsidR="00522BA5" w:rsidRPr="00183FF4">
        <w:rPr>
          <w:rFonts w:ascii="Times New Roman" w:hAnsi="Times New Roman"/>
          <w:sz w:val="24"/>
          <w:szCs w:val="24"/>
        </w:rPr>
        <w:t xml:space="preserve">6.924 </w:t>
      </w:r>
      <w:r w:rsidR="00B3528D" w:rsidRPr="00183FF4">
        <w:rPr>
          <w:rFonts w:ascii="Times New Roman" w:hAnsi="Times New Roman"/>
          <w:sz w:val="24"/>
          <w:szCs w:val="24"/>
        </w:rPr>
        <w:t>mii</w:t>
      </w:r>
      <w:r w:rsidRPr="00183FF4">
        <w:rPr>
          <w:rFonts w:ascii="Times New Roman" w:hAnsi="Times New Roman"/>
          <w:sz w:val="24"/>
          <w:szCs w:val="24"/>
        </w:rPr>
        <w:t xml:space="preserve"> lei.</w:t>
      </w:r>
    </w:p>
    <w:p w14:paraId="6967CDD6" w14:textId="77777777" w:rsidR="007836D5" w:rsidRPr="00183FF4" w:rsidRDefault="007836D5" w:rsidP="00C43A21">
      <w:pPr>
        <w:ind w:firstLine="720"/>
        <w:rPr>
          <w:rFonts w:ascii="Times New Roman" w:hAnsi="Times New Roman"/>
          <w:sz w:val="24"/>
          <w:szCs w:val="24"/>
        </w:rPr>
      </w:pPr>
    </w:p>
    <w:p w14:paraId="4E507AC2" w14:textId="77777777" w:rsidR="008D4F1D" w:rsidRPr="00183FF4" w:rsidRDefault="008D4F1D" w:rsidP="008D4F1D">
      <w:pPr>
        <w:pStyle w:val="BodyText"/>
        <w:numPr>
          <w:ilvl w:val="0"/>
          <w:numId w:val="1"/>
        </w:numPr>
        <w:rPr>
          <w:b/>
          <w:szCs w:val="24"/>
          <w:u w:val="single"/>
        </w:rPr>
      </w:pPr>
      <w:r w:rsidRPr="00183FF4">
        <w:rPr>
          <w:b/>
          <w:szCs w:val="24"/>
        </w:rPr>
        <w:t>Fundamentarea veniturilor din exploatare</w:t>
      </w:r>
      <w:r w:rsidR="00962B18" w:rsidRPr="00183FF4">
        <w:rPr>
          <w:b/>
          <w:szCs w:val="24"/>
        </w:rPr>
        <w:t>:</w:t>
      </w:r>
    </w:p>
    <w:p w14:paraId="00825386" w14:textId="44F08B94" w:rsidR="00BC375F" w:rsidRPr="00183FF4" w:rsidRDefault="00BC375F" w:rsidP="00EE739E">
      <w:pPr>
        <w:pStyle w:val="BodyText"/>
        <w:ind w:firstLine="720"/>
        <w:rPr>
          <w:bCs/>
          <w:szCs w:val="24"/>
          <w:u w:val="single"/>
        </w:rPr>
      </w:pPr>
      <w:r w:rsidRPr="00183FF4">
        <w:rPr>
          <w:bCs/>
          <w:szCs w:val="24"/>
        </w:rPr>
        <w:t xml:space="preserve">Veniturile din exploatare </w:t>
      </w:r>
      <w:r w:rsidR="00EE739E" w:rsidRPr="00183FF4">
        <w:rPr>
          <w:bCs/>
          <w:szCs w:val="24"/>
        </w:rPr>
        <w:t xml:space="preserve">previzionate pentru anul </w:t>
      </w:r>
      <w:r w:rsidR="00A124E9" w:rsidRPr="00183FF4">
        <w:rPr>
          <w:bCs/>
          <w:szCs w:val="24"/>
        </w:rPr>
        <w:t>2026</w:t>
      </w:r>
      <w:r w:rsidR="00EE739E" w:rsidRPr="00183FF4">
        <w:rPr>
          <w:bCs/>
          <w:szCs w:val="24"/>
        </w:rPr>
        <w:t xml:space="preserve"> sunt în valoare de</w:t>
      </w:r>
      <w:r w:rsidR="00A13C91" w:rsidRPr="00183FF4">
        <w:rPr>
          <w:bCs/>
          <w:szCs w:val="24"/>
        </w:rPr>
        <w:t xml:space="preserve"> </w:t>
      </w:r>
      <w:r w:rsidR="00522BA5" w:rsidRPr="00183FF4">
        <w:rPr>
          <w:bCs/>
          <w:szCs w:val="24"/>
        </w:rPr>
        <w:t>6.924</w:t>
      </w:r>
      <w:r w:rsidR="00EE739E" w:rsidRPr="00183FF4">
        <w:rPr>
          <w:bCs/>
          <w:szCs w:val="24"/>
        </w:rPr>
        <w:t xml:space="preserve">  mii lei și </w:t>
      </w:r>
      <w:r w:rsidRPr="00183FF4">
        <w:rPr>
          <w:bCs/>
          <w:szCs w:val="24"/>
        </w:rPr>
        <w:t>sunt formate în proporție de 8</w:t>
      </w:r>
      <w:r w:rsidR="00522BA5" w:rsidRPr="00183FF4">
        <w:rPr>
          <w:bCs/>
          <w:szCs w:val="24"/>
        </w:rPr>
        <w:t>1</w:t>
      </w:r>
      <w:r w:rsidRPr="00183FF4">
        <w:rPr>
          <w:bCs/>
          <w:szCs w:val="24"/>
        </w:rPr>
        <w:t xml:space="preserve">% </w:t>
      </w:r>
      <w:r w:rsidR="00EE739E" w:rsidRPr="00183FF4">
        <w:rPr>
          <w:bCs/>
          <w:szCs w:val="24"/>
        </w:rPr>
        <w:t>de</w:t>
      </w:r>
      <w:r w:rsidRPr="00183FF4">
        <w:rPr>
          <w:bCs/>
          <w:szCs w:val="24"/>
        </w:rPr>
        <w:t xml:space="preserve"> veniturile din chirii</w:t>
      </w:r>
      <w:r w:rsidR="00EE739E" w:rsidRPr="00183FF4">
        <w:rPr>
          <w:bCs/>
          <w:szCs w:val="24"/>
        </w:rPr>
        <w:t xml:space="preserve">, </w:t>
      </w:r>
      <w:r w:rsidR="00522BA5" w:rsidRPr="00183FF4">
        <w:rPr>
          <w:bCs/>
          <w:szCs w:val="24"/>
        </w:rPr>
        <w:t>14</w:t>
      </w:r>
      <w:r w:rsidR="00EE739E" w:rsidRPr="00183FF4">
        <w:rPr>
          <w:bCs/>
          <w:szCs w:val="24"/>
        </w:rPr>
        <w:t xml:space="preserve">% de veniturile din subvenții și </w:t>
      </w:r>
      <w:r w:rsidR="00B0104F" w:rsidRPr="00183FF4">
        <w:rPr>
          <w:bCs/>
          <w:szCs w:val="24"/>
        </w:rPr>
        <w:t>4%</w:t>
      </w:r>
      <w:r w:rsidR="00EE739E" w:rsidRPr="00183FF4">
        <w:rPr>
          <w:bCs/>
          <w:szCs w:val="24"/>
        </w:rPr>
        <w:t xml:space="preserve"> de veniturile din penalități.</w:t>
      </w:r>
    </w:p>
    <w:p w14:paraId="22CAF680" w14:textId="5D8A069D" w:rsidR="00962B18" w:rsidRPr="00183FF4" w:rsidRDefault="00B0104F" w:rsidP="001A64C4">
      <w:pPr>
        <w:pStyle w:val="BodyText"/>
        <w:ind w:left="7200"/>
        <w:rPr>
          <w:bCs/>
          <w:szCs w:val="24"/>
        </w:rPr>
      </w:pPr>
      <w:r w:rsidRPr="00183FF4">
        <w:rPr>
          <w:bCs/>
          <w:szCs w:val="24"/>
        </w:rPr>
        <w:t xml:space="preserve">          </w:t>
      </w:r>
      <w:r w:rsidR="001A64C4" w:rsidRPr="00183FF4">
        <w:rPr>
          <w:bCs/>
          <w:szCs w:val="24"/>
        </w:rPr>
        <w:t>-</w:t>
      </w:r>
      <w:r w:rsidR="00962B18" w:rsidRPr="00183FF4">
        <w:rPr>
          <w:bCs/>
          <w:szCs w:val="24"/>
        </w:rPr>
        <w:t>mii lei</w:t>
      </w:r>
      <w:r w:rsidR="001A64C4" w:rsidRPr="00183FF4">
        <w:rPr>
          <w:bCs/>
          <w:szCs w:val="24"/>
        </w:rPr>
        <w:t>-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9"/>
        <w:gridCol w:w="4252"/>
      </w:tblGrid>
      <w:tr w:rsidR="00522BA5" w:rsidRPr="00522BA5" w14:paraId="1A8EE847" w14:textId="77777777" w:rsidTr="00522BA5">
        <w:trPr>
          <w:trHeight w:val="324"/>
        </w:trPr>
        <w:tc>
          <w:tcPr>
            <w:tcW w:w="5519" w:type="dxa"/>
            <w:noWrap/>
            <w:vAlign w:val="center"/>
            <w:hideMark/>
          </w:tcPr>
          <w:p w14:paraId="5C5D4633" w14:textId="77777777" w:rsidR="00522BA5" w:rsidRPr="00522BA5" w:rsidRDefault="00522BA5" w:rsidP="00522B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Venituri totale din exploatare, din care:</w:t>
            </w:r>
          </w:p>
        </w:tc>
        <w:tc>
          <w:tcPr>
            <w:tcW w:w="4252" w:type="dxa"/>
            <w:noWrap/>
            <w:vAlign w:val="center"/>
            <w:hideMark/>
          </w:tcPr>
          <w:p w14:paraId="015AFC5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6.924</w:t>
            </w:r>
          </w:p>
        </w:tc>
      </w:tr>
      <w:tr w:rsidR="00522BA5" w:rsidRPr="00522BA5" w14:paraId="60F5874C" w14:textId="77777777" w:rsidTr="00522BA5">
        <w:trPr>
          <w:trHeight w:val="324"/>
        </w:trPr>
        <w:tc>
          <w:tcPr>
            <w:tcW w:w="5519" w:type="dxa"/>
            <w:vAlign w:val="center"/>
            <w:hideMark/>
          </w:tcPr>
          <w:p w14:paraId="7771A363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Venituri din  chirii</w:t>
            </w:r>
          </w:p>
        </w:tc>
        <w:tc>
          <w:tcPr>
            <w:tcW w:w="4252" w:type="dxa"/>
            <w:noWrap/>
            <w:vAlign w:val="center"/>
            <w:hideMark/>
          </w:tcPr>
          <w:p w14:paraId="5D961020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5.609</w:t>
            </w:r>
          </w:p>
        </w:tc>
      </w:tr>
      <w:tr w:rsidR="00522BA5" w:rsidRPr="00522BA5" w14:paraId="74C50F2E" w14:textId="77777777" w:rsidTr="00522BA5">
        <w:trPr>
          <w:trHeight w:val="324"/>
        </w:trPr>
        <w:tc>
          <w:tcPr>
            <w:tcW w:w="5519" w:type="dxa"/>
            <w:vAlign w:val="center"/>
            <w:hideMark/>
          </w:tcPr>
          <w:p w14:paraId="4654491F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Venituri din servicii prestate</w:t>
            </w:r>
          </w:p>
        </w:tc>
        <w:tc>
          <w:tcPr>
            <w:tcW w:w="4252" w:type="dxa"/>
            <w:noWrap/>
            <w:vAlign w:val="center"/>
            <w:hideMark/>
          </w:tcPr>
          <w:p w14:paraId="2A861449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522BA5" w:rsidRPr="00522BA5" w14:paraId="5B5CB57F" w14:textId="77777777" w:rsidTr="00522BA5">
        <w:trPr>
          <w:trHeight w:val="324"/>
        </w:trPr>
        <w:tc>
          <w:tcPr>
            <w:tcW w:w="5519" w:type="dxa"/>
            <w:noWrap/>
            <w:vAlign w:val="center"/>
            <w:hideMark/>
          </w:tcPr>
          <w:p w14:paraId="46E44FAC" w14:textId="77777777" w:rsidR="00522BA5" w:rsidRPr="00522BA5" w:rsidRDefault="00522BA5" w:rsidP="00522B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Venituri din subventii</w:t>
            </w:r>
          </w:p>
        </w:tc>
        <w:tc>
          <w:tcPr>
            <w:tcW w:w="4252" w:type="dxa"/>
            <w:noWrap/>
            <w:vAlign w:val="center"/>
            <w:hideMark/>
          </w:tcPr>
          <w:p w14:paraId="3FD14BFB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1000</w:t>
            </w:r>
          </w:p>
        </w:tc>
      </w:tr>
      <w:tr w:rsidR="00522BA5" w:rsidRPr="00522BA5" w14:paraId="450D484C" w14:textId="77777777" w:rsidTr="00522BA5">
        <w:trPr>
          <w:trHeight w:val="324"/>
        </w:trPr>
        <w:tc>
          <w:tcPr>
            <w:tcW w:w="5519" w:type="dxa"/>
            <w:noWrap/>
            <w:vAlign w:val="center"/>
            <w:hideMark/>
          </w:tcPr>
          <w:p w14:paraId="0EABB6C3" w14:textId="77777777" w:rsidR="00522BA5" w:rsidRPr="00522BA5" w:rsidRDefault="00522BA5" w:rsidP="00522B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Venituri din penalitati</w:t>
            </w:r>
          </w:p>
        </w:tc>
        <w:tc>
          <w:tcPr>
            <w:tcW w:w="4252" w:type="dxa"/>
            <w:noWrap/>
            <w:vAlign w:val="center"/>
            <w:hideMark/>
          </w:tcPr>
          <w:p w14:paraId="6C8F0059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</w:tr>
      <w:tr w:rsidR="00522BA5" w:rsidRPr="00522BA5" w14:paraId="5598D7A4" w14:textId="77777777" w:rsidTr="00522BA5">
        <w:trPr>
          <w:trHeight w:val="324"/>
        </w:trPr>
        <w:tc>
          <w:tcPr>
            <w:tcW w:w="5519" w:type="dxa"/>
            <w:noWrap/>
            <w:vAlign w:val="center"/>
            <w:hideMark/>
          </w:tcPr>
          <w:p w14:paraId="299B7017" w14:textId="77777777" w:rsidR="00522BA5" w:rsidRPr="00522BA5" w:rsidRDefault="00522BA5" w:rsidP="00522B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Alte venituri</w:t>
            </w:r>
          </w:p>
        </w:tc>
        <w:tc>
          <w:tcPr>
            <w:tcW w:w="4252" w:type="dxa"/>
            <w:noWrap/>
            <w:vAlign w:val="center"/>
            <w:hideMark/>
          </w:tcPr>
          <w:p w14:paraId="4B27EC16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</w:tbl>
    <w:p w14:paraId="28BEC988" w14:textId="6D778879" w:rsidR="00962B18" w:rsidRPr="00183FF4" w:rsidRDefault="00962B18" w:rsidP="008F5338">
      <w:pPr>
        <w:pStyle w:val="BodyText"/>
        <w:rPr>
          <w:b/>
          <w:szCs w:val="24"/>
          <w:u w:val="single"/>
        </w:rPr>
      </w:pPr>
    </w:p>
    <w:p w14:paraId="730A8BD2" w14:textId="41741E27" w:rsidR="00522BA5" w:rsidRPr="00183FF4" w:rsidRDefault="00522BA5" w:rsidP="008F5338">
      <w:pPr>
        <w:pStyle w:val="BodyText"/>
        <w:rPr>
          <w:b/>
          <w:szCs w:val="24"/>
          <w:u w:val="single"/>
        </w:rPr>
      </w:pPr>
      <w:r w:rsidRPr="00183FF4">
        <w:rPr>
          <w:noProof/>
        </w:rPr>
        <w:drawing>
          <wp:inline distT="0" distB="0" distL="0" distR="0" wp14:anchorId="1EB5832E" wp14:editId="0D7AD681">
            <wp:extent cx="5471160" cy="3177540"/>
            <wp:effectExtent l="0" t="0" r="15240" b="3810"/>
            <wp:docPr id="2990380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67AFACE-8C24-F507-3276-FDF4C3C44D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28C3ED9A" w14:textId="77777777" w:rsidR="00522BA5" w:rsidRPr="00183FF4" w:rsidRDefault="00522BA5" w:rsidP="008D4F1D">
      <w:pPr>
        <w:pStyle w:val="BodyText"/>
        <w:ind w:left="360"/>
        <w:rPr>
          <w:szCs w:val="24"/>
        </w:rPr>
      </w:pPr>
    </w:p>
    <w:p w14:paraId="1528473C" w14:textId="3C83D660" w:rsidR="008D4F1D" w:rsidRPr="00183FF4" w:rsidRDefault="008D4F1D" w:rsidP="008D4F1D">
      <w:pPr>
        <w:pStyle w:val="BodyText"/>
        <w:ind w:left="360"/>
        <w:rPr>
          <w:szCs w:val="24"/>
        </w:rPr>
      </w:pPr>
      <w:r w:rsidRPr="00183FF4">
        <w:rPr>
          <w:szCs w:val="24"/>
        </w:rPr>
        <w:lastRenderedPageBreak/>
        <w:t xml:space="preserve">1.1. </w:t>
      </w:r>
      <w:r w:rsidR="00AE2977" w:rsidRPr="00183FF4">
        <w:rPr>
          <w:szCs w:val="24"/>
        </w:rPr>
        <w:t>Venituri din chirii</w:t>
      </w:r>
    </w:p>
    <w:p w14:paraId="454195F9" w14:textId="10653A4F" w:rsidR="005E7107" w:rsidRPr="00183FF4" w:rsidRDefault="0091441D" w:rsidP="007A4C55">
      <w:pPr>
        <w:pStyle w:val="BodyText"/>
        <w:ind w:firstLine="720"/>
        <w:rPr>
          <w:szCs w:val="24"/>
        </w:rPr>
      </w:pPr>
      <w:r w:rsidRPr="00183FF4">
        <w:rPr>
          <w:szCs w:val="24"/>
        </w:rPr>
        <w:t xml:space="preserve">Veniturile din chirii </w:t>
      </w:r>
      <w:r w:rsidR="00602C1F" w:rsidRPr="00183FF4">
        <w:rPr>
          <w:szCs w:val="24"/>
        </w:rPr>
        <w:t xml:space="preserve">previzionate pentru anul </w:t>
      </w:r>
      <w:r w:rsidR="00A124E9" w:rsidRPr="00183FF4">
        <w:rPr>
          <w:szCs w:val="24"/>
        </w:rPr>
        <w:t>2026</w:t>
      </w:r>
      <w:r w:rsidR="00602C1F" w:rsidRPr="00183FF4">
        <w:rPr>
          <w:szCs w:val="24"/>
        </w:rPr>
        <w:t xml:space="preserve"> sunt în valoare de </w:t>
      </w:r>
      <w:r w:rsidR="00404395" w:rsidRPr="00183FF4">
        <w:rPr>
          <w:szCs w:val="24"/>
        </w:rPr>
        <w:t>5.</w:t>
      </w:r>
      <w:r w:rsidR="00522BA5" w:rsidRPr="00183FF4">
        <w:rPr>
          <w:szCs w:val="24"/>
        </w:rPr>
        <w:t>609</w:t>
      </w:r>
      <w:r w:rsidR="00602C1F" w:rsidRPr="00183FF4">
        <w:rPr>
          <w:szCs w:val="24"/>
        </w:rPr>
        <w:t xml:space="preserve"> mii lei și sunt </w:t>
      </w:r>
      <w:r w:rsidR="00A13C91" w:rsidRPr="00183FF4">
        <w:rPr>
          <w:szCs w:val="24"/>
        </w:rPr>
        <w:t xml:space="preserve">în creștere cu </w:t>
      </w:r>
      <w:r w:rsidR="00404395" w:rsidRPr="00183FF4">
        <w:rPr>
          <w:szCs w:val="24"/>
        </w:rPr>
        <w:t>9</w:t>
      </w:r>
      <w:r w:rsidR="00A13C91" w:rsidRPr="00183FF4">
        <w:rPr>
          <w:szCs w:val="24"/>
        </w:rPr>
        <w:t>% față de</w:t>
      </w:r>
      <w:r w:rsidR="00575E6D" w:rsidRPr="00183FF4">
        <w:rPr>
          <w:szCs w:val="24"/>
        </w:rPr>
        <w:t xml:space="preserve"> nivel</w:t>
      </w:r>
      <w:r w:rsidR="00A13C91" w:rsidRPr="00183FF4">
        <w:rPr>
          <w:szCs w:val="24"/>
        </w:rPr>
        <w:t xml:space="preserve">ul previzionat </w:t>
      </w:r>
      <w:r w:rsidR="00575E6D" w:rsidRPr="00183FF4">
        <w:rPr>
          <w:szCs w:val="24"/>
        </w:rPr>
        <w:t xml:space="preserve">în </w:t>
      </w:r>
      <w:r w:rsidR="005D5B1D" w:rsidRPr="00183FF4">
        <w:rPr>
          <w:szCs w:val="24"/>
        </w:rPr>
        <w:t>anul 20</w:t>
      </w:r>
      <w:r w:rsidR="00D509B5" w:rsidRPr="00183FF4">
        <w:rPr>
          <w:szCs w:val="24"/>
        </w:rPr>
        <w:t>2</w:t>
      </w:r>
      <w:r w:rsidR="00522BA5" w:rsidRPr="00183FF4">
        <w:rPr>
          <w:szCs w:val="24"/>
        </w:rPr>
        <w:t>5</w:t>
      </w:r>
      <w:r w:rsidR="005E1D6D" w:rsidRPr="00183FF4">
        <w:rPr>
          <w:szCs w:val="24"/>
        </w:rPr>
        <w:t>.</w:t>
      </w:r>
      <w:r w:rsidR="00C43A21" w:rsidRPr="00183FF4">
        <w:rPr>
          <w:szCs w:val="24"/>
        </w:rPr>
        <w:t xml:space="preserve"> </w:t>
      </w:r>
      <w:r w:rsidRPr="00183FF4">
        <w:rPr>
          <w:szCs w:val="24"/>
        </w:rPr>
        <w:t xml:space="preserve">Estimările </w:t>
      </w:r>
      <w:r w:rsidR="005E1D6D" w:rsidRPr="00183FF4">
        <w:rPr>
          <w:szCs w:val="24"/>
        </w:rPr>
        <w:t xml:space="preserve">  </w:t>
      </w:r>
      <w:r w:rsidRPr="00183FF4">
        <w:rPr>
          <w:szCs w:val="24"/>
        </w:rPr>
        <w:t xml:space="preserve">pentru această categorie de venituri sunt următoarele : </w:t>
      </w:r>
      <w:r w:rsidRPr="00183FF4">
        <w:rPr>
          <w:szCs w:val="24"/>
        </w:rPr>
        <w:tab/>
      </w:r>
    </w:p>
    <w:p w14:paraId="00234EBF" w14:textId="5BE31D5C" w:rsidR="00E56501" w:rsidRPr="00183FF4" w:rsidRDefault="00D40DD5" w:rsidP="00404395">
      <w:pPr>
        <w:pStyle w:val="BodyText"/>
        <w:ind w:left="7200" w:firstLine="720"/>
        <w:rPr>
          <w:szCs w:val="24"/>
        </w:rPr>
      </w:pPr>
      <w:r w:rsidRPr="00183FF4">
        <w:rPr>
          <w:szCs w:val="24"/>
        </w:rPr>
        <w:t xml:space="preserve">-mii lei- 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1838"/>
        <w:gridCol w:w="2835"/>
        <w:gridCol w:w="2552"/>
        <w:gridCol w:w="2551"/>
      </w:tblGrid>
      <w:tr w:rsidR="00522BA5" w:rsidRPr="00522BA5" w14:paraId="71BAFA57" w14:textId="77777777" w:rsidTr="00522BA5">
        <w:trPr>
          <w:trHeight w:val="115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C06C8" w14:textId="77777777" w:rsidR="00522BA5" w:rsidRPr="00522BA5" w:rsidRDefault="00522BA5" w:rsidP="00522BA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Luna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D13C1" w14:textId="4BE39997" w:rsidR="00522BA5" w:rsidRPr="00522BA5" w:rsidRDefault="00522BA5" w:rsidP="00522B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Venituri din chirii spaţii comerciale previzionate pentru anul 202</w:t>
            </w:r>
            <w:r w:rsidRPr="00183FF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5B9892" w14:textId="025B73FC" w:rsidR="00522BA5" w:rsidRPr="00522BA5" w:rsidRDefault="00522BA5" w:rsidP="00522B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Venituri din chirii locuinţe previzionate pentru anul 202</w:t>
            </w:r>
            <w:r w:rsidRPr="00183FF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F9017D" w14:textId="227C97FB" w:rsidR="00522BA5" w:rsidRPr="00522BA5" w:rsidRDefault="00522BA5" w:rsidP="00522BA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Venituri totale din chirii previzionate pentru anul 202</w:t>
            </w:r>
            <w:r w:rsidRPr="00183FF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22BA5" w:rsidRPr="00522BA5" w14:paraId="6A92148E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2C4F5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Ianuarie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AAD78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D8C7E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3849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</w:tr>
      <w:tr w:rsidR="00522BA5" w:rsidRPr="00522BA5" w14:paraId="48644B4D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B6FEB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Februarie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14629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D9126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646BB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</w:tr>
      <w:tr w:rsidR="00522BA5" w:rsidRPr="00522BA5" w14:paraId="58BABD65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99ADE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Martie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724F1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119C7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6B42B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</w:tr>
      <w:tr w:rsidR="00522BA5" w:rsidRPr="00522BA5" w14:paraId="6D8BA9EB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0BB7D" w14:textId="77777777" w:rsidR="00522BA5" w:rsidRPr="00522BA5" w:rsidRDefault="00522BA5" w:rsidP="00522BA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55E30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418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B1E9E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939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282AB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1.358</w:t>
            </w:r>
          </w:p>
        </w:tc>
      </w:tr>
      <w:tr w:rsidR="00522BA5" w:rsidRPr="00522BA5" w14:paraId="41873249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2875F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Aprilie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009AC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FF43C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97916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727ED9B1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0E692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Mai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A56E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43960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9FBD4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30E4A7F8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247CD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Iunie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9378C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4D8EB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267CA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28C589A2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CAB09" w14:textId="77777777" w:rsidR="00522BA5" w:rsidRPr="00522BA5" w:rsidRDefault="00522BA5" w:rsidP="00522BA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A5F39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449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3D737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968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413BA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1.417</w:t>
            </w:r>
          </w:p>
        </w:tc>
      </w:tr>
      <w:tr w:rsidR="00522BA5" w:rsidRPr="00522BA5" w14:paraId="66726AB9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DD522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Iulie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6510F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06432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0B166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6E928F55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51EC9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August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2AEE37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1B51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CBF44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1F93102D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1A4FF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Septembrie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37A83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FF66A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D200A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0F2AA56B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06197" w14:textId="77777777" w:rsidR="00522BA5" w:rsidRPr="00522BA5" w:rsidRDefault="00522BA5" w:rsidP="00522BA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CD67E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449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D642F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968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932B2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1.417</w:t>
            </w:r>
          </w:p>
        </w:tc>
      </w:tr>
      <w:tr w:rsidR="00522BA5" w:rsidRPr="00522BA5" w14:paraId="0D55D42C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8A9AC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Ocombrie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22757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C1830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8AC46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3FA85AC3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94E30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Noiembrie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955BD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B0662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10A57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66C19D35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EBBD7" w14:textId="77777777" w:rsidR="00522BA5" w:rsidRPr="00522BA5" w:rsidRDefault="00522BA5" w:rsidP="00522BA5">
            <w:pPr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Decembrie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8E82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EA065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C0B13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</w:tr>
      <w:tr w:rsidR="00522BA5" w:rsidRPr="00522BA5" w14:paraId="4CE56D8A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8FB22" w14:textId="77777777" w:rsidR="00522BA5" w:rsidRPr="00522BA5" w:rsidRDefault="00522BA5" w:rsidP="00522BA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Trimestrul IV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70B03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E4CC2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968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359B6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BA5">
              <w:rPr>
                <w:rFonts w:ascii="Times New Roman" w:hAnsi="Times New Roman"/>
                <w:sz w:val="24"/>
                <w:szCs w:val="24"/>
              </w:rPr>
              <w:t>1.417</w:t>
            </w:r>
          </w:p>
        </w:tc>
      </w:tr>
      <w:tr w:rsidR="00522BA5" w:rsidRPr="00522BA5" w14:paraId="43A74815" w14:textId="77777777" w:rsidTr="00522BA5">
        <w:trPr>
          <w:trHeight w:val="312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8197B" w14:textId="77777777" w:rsidR="00522BA5" w:rsidRPr="00522BA5" w:rsidRDefault="00522BA5" w:rsidP="00522BA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TOTAL CHIRII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64F11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1.767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3E850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3.842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41430" w14:textId="77777777" w:rsidR="00522BA5" w:rsidRPr="00522BA5" w:rsidRDefault="00522BA5" w:rsidP="00522BA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22BA5">
              <w:rPr>
                <w:rFonts w:ascii="Times New Roman" w:hAnsi="Times New Roman"/>
                <w:b/>
                <w:bCs/>
                <w:sz w:val="24"/>
                <w:szCs w:val="24"/>
              </w:rPr>
              <w:t>5.609</w:t>
            </w:r>
          </w:p>
        </w:tc>
      </w:tr>
    </w:tbl>
    <w:p w14:paraId="1547D8BD" w14:textId="77777777" w:rsidR="00522BA5" w:rsidRPr="00183FF4" w:rsidRDefault="00522BA5" w:rsidP="00D40DD5">
      <w:pPr>
        <w:pStyle w:val="BodyText"/>
        <w:ind w:left="7920" w:firstLine="720"/>
        <w:rPr>
          <w:szCs w:val="24"/>
        </w:rPr>
      </w:pPr>
    </w:p>
    <w:p w14:paraId="37207BAB" w14:textId="77777777" w:rsidR="00A13C91" w:rsidRPr="00183FF4" w:rsidRDefault="00A13C91" w:rsidP="00A13C91">
      <w:pPr>
        <w:pStyle w:val="BodyText"/>
        <w:ind w:left="8280"/>
        <w:rPr>
          <w:b/>
          <w:bCs/>
          <w:szCs w:val="24"/>
        </w:rPr>
      </w:pPr>
    </w:p>
    <w:p w14:paraId="77F473ED" w14:textId="2508FDC9" w:rsidR="00522BA5" w:rsidRPr="00183FF4" w:rsidRDefault="00522BA5" w:rsidP="00FA03B0">
      <w:pPr>
        <w:pStyle w:val="BodyText"/>
        <w:ind w:firstLine="720"/>
        <w:rPr>
          <w:szCs w:val="24"/>
        </w:rPr>
      </w:pPr>
      <w:r w:rsidRPr="00183FF4">
        <w:rPr>
          <w:noProof/>
        </w:rPr>
        <w:drawing>
          <wp:inline distT="0" distB="0" distL="0" distR="0" wp14:anchorId="64FCCF20" wp14:editId="648CD021">
            <wp:extent cx="5356860" cy="2713990"/>
            <wp:effectExtent l="0" t="0" r="15240" b="10160"/>
            <wp:docPr id="3819242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3164F50-E699-396F-1274-84BFEF732A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7075BCE" w14:textId="067AA577" w:rsidR="005E7107" w:rsidRPr="00183FF4" w:rsidRDefault="00855510" w:rsidP="00FA03B0">
      <w:pPr>
        <w:pStyle w:val="BodyText"/>
        <w:ind w:firstLine="720"/>
        <w:rPr>
          <w:szCs w:val="24"/>
        </w:rPr>
      </w:pPr>
      <w:r w:rsidRPr="00183FF4">
        <w:rPr>
          <w:szCs w:val="24"/>
        </w:rPr>
        <w:t xml:space="preserve">Veniturile din chirii locuințe previzionate pentru anul </w:t>
      </w:r>
      <w:r w:rsidR="00A124E9" w:rsidRPr="00183FF4">
        <w:rPr>
          <w:szCs w:val="24"/>
        </w:rPr>
        <w:t>2026</w:t>
      </w:r>
      <w:r w:rsidRPr="00183FF4">
        <w:rPr>
          <w:szCs w:val="24"/>
        </w:rPr>
        <w:t xml:space="preserve"> sunt în valoare </w:t>
      </w:r>
      <w:r w:rsidR="00D40DD5" w:rsidRPr="00183FF4">
        <w:rPr>
          <w:szCs w:val="24"/>
        </w:rPr>
        <w:t>3.</w:t>
      </w:r>
      <w:r w:rsidR="00183FF4">
        <w:rPr>
          <w:szCs w:val="24"/>
        </w:rPr>
        <w:t>842</w:t>
      </w:r>
      <w:r w:rsidRPr="00183FF4">
        <w:rPr>
          <w:szCs w:val="24"/>
        </w:rPr>
        <w:t xml:space="preserve"> mii lei </w:t>
      </w:r>
      <w:r w:rsidR="00FA03B0" w:rsidRPr="00183FF4">
        <w:rPr>
          <w:szCs w:val="24"/>
        </w:rPr>
        <w:t>și</w:t>
      </w:r>
      <w:r w:rsidRPr="00183FF4">
        <w:rPr>
          <w:szCs w:val="24"/>
        </w:rPr>
        <w:t xml:space="preserve"> reprezintă </w:t>
      </w:r>
      <w:r w:rsidR="00D40DD5" w:rsidRPr="00183FF4">
        <w:rPr>
          <w:szCs w:val="24"/>
        </w:rPr>
        <w:t>6</w:t>
      </w:r>
      <w:r w:rsidR="00183FF4">
        <w:rPr>
          <w:szCs w:val="24"/>
        </w:rPr>
        <w:t>9</w:t>
      </w:r>
      <w:r w:rsidRPr="00183FF4">
        <w:rPr>
          <w:szCs w:val="24"/>
        </w:rPr>
        <w:t>% din totalul veniturilor din chirii</w:t>
      </w:r>
      <w:r w:rsidR="00FA03B0" w:rsidRPr="00183FF4">
        <w:rPr>
          <w:szCs w:val="24"/>
        </w:rPr>
        <w:t>, iar veniturile din chirii spații cu altă destinație decât locuințe previzio</w:t>
      </w:r>
      <w:r w:rsidR="006324E5" w:rsidRPr="00183FF4">
        <w:rPr>
          <w:szCs w:val="24"/>
        </w:rPr>
        <w:t>n</w:t>
      </w:r>
      <w:r w:rsidR="00FA03B0" w:rsidRPr="00183FF4">
        <w:rPr>
          <w:szCs w:val="24"/>
        </w:rPr>
        <w:t xml:space="preserve">ate </w:t>
      </w:r>
      <w:r w:rsidRPr="00183FF4">
        <w:rPr>
          <w:szCs w:val="24"/>
        </w:rPr>
        <w:t xml:space="preserve"> </w:t>
      </w:r>
      <w:r w:rsidR="00FA03B0" w:rsidRPr="00183FF4">
        <w:rPr>
          <w:szCs w:val="24"/>
        </w:rPr>
        <w:t xml:space="preserve">pentru anul </w:t>
      </w:r>
      <w:r w:rsidR="00A124E9" w:rsidRPr="00183FF4">
        <w:rPr>
          <w:szCs w:val="24"/>
        </w:rPr>
        <w:t>2026</w:t>
      </w:r>
      <w:r w:rsidR="00FA03B0" w:rsidRPr="00183FF4">
        <w:rPr>
          <w:szCs w:val="24"/>
        </w:rPr>
        <w:t xml:space="preserve"> sunt în valoare de </w:t>
      </w:r>
      <w:r w:rsidR="00D40DD5" w:rsidRPr="00183FF4">
        <w:rPr>
          <w:szCs w:val="24"/>
        </w:rPr>
        <w:t>1.</w:t>
      </w:r>
      <w:r w:rsidR="00183FF4">
        <w:rPr>
          <w:szCs w:val="24"/>
        </w:rPr>
        <w:t>7</w:t>
      </w:r>
      <w:r w:rsidR="00D40DD5" w:rsidRPr="00183FF4">
        <w:rPr>
          <w:szCs w:val="24"/>
        </w:rPr>
        <w:t>6</w:t>
      </w:r>
      <w:r w:rsidR="003705B7" w:rsidRPr="00183FF4">
        <w:rPr>
          <w:szCs w:val="24"/>
        </w:rPr>
        <w:t>7</w:t>
      </w:r>
      <w:r w:rsidR="00FA03B0" w:rsidRPr="00183FF4">
        <w:rPr>
          <w:szCs w:val="24"/>
        </w:rPr>
        <w:t xml:space="preserve"> mii lei </w:t>
      </w:r>
      <w:r w:rsidRPr="00183FF4">
        <w:rPr>
          <w:szCs w:val="24"/>
        </w:rPr>
        <w:t xml:space="preserve">și </w:t>
      </w:r>
      <w:r w:rsidR="00FA03B0" w:rsidRPr="00183FF4">
        <w:rPr>
          <w:szCs w:val="24"/>
        </w:rPr>
        <w:t xml:space="preserve">reprezintă </w:t>
      </w:r>
      <w:r w:rsidR="00D40DD5" w:rsidRPr="00183FF4">
        <w:rPr>
          <w:szCs w:val="24"/>
        </w:rPr>
        <w:t>3</w:t>
      </w:r>
      <w:r w:rsidR="00183FF4">
        <w:rPr>
          <w:szCs w:val="24"/>
        </w:rPr>
        <w:t>1</w:t>
      </w:r>
      <w:r w:rsidR="00FA03B0" w:rsidRPr="00183FF4">
        <w:rPr>
          <w:szCs w:val="24"/>
        </w:rPr>
        <w:t xml:space="preserve">% din </w:t>
      </w:r>
      <w:r w:rsidRPr="00183FF4">
        <w:rPr>
          <w:szCs w:val="24"/>
        </w:rPr>
        <w:t xml:space="preserve"> </w:t>
      </w:r>
      <w:r w:rsidR="00FA03B0" w:rsidRPr="00183FF4">
        <w:rPr>
          <w:szCs w:val="24"/>
        </w:rPr>
        <w:t>totalul veniturilor din chirii</w:t>
      </w:r>
      <w:r w:rsidRPr="00183FF4">
        <w:rPr>
          <w:szCs w:val="24"/>
        </w:rPr>
        <w:t>.</w:t>
      </w:r>
    </w:p>
    <w:p w14:paraId="6B9F9ECB" w14:textId="77777777" w:rsidR="00B0104F" w:rsidRPr="00183FF4" w:rsidRDefault="00B0104F" w:rsidP="00FA03B0">
      <w:pPr>
        <w:pStyle w:val="BodyText"/>
        <w:ind w:firstLine="720"/>
        <w:rPr>
          <w:szCs w:val="24"/>
        </w:rPr>
      </w:pPr>
    </w:p>
    <w:p w14:paraId="0E17977D" w14:textId="59B42D0A" w:rsidR="00602C1F" w:rsidRPr="00183FF4" w:rsidRDefault="00602C1F" w:rsidP="00E56501">
      <w:pPr>
        <w:pStyle w:val="BodyText"/>
        <w:rPr>
          <w:noProof/>
          <w:szCs w:val="24"/>
        </w:rPr>
      </w:pPr>
    </w:p>
    <w:p w14:paraId="4A60FE06" w14:textId="77777777" w:rsidR="001A64C4" w:rsidRPr="00183FF4" w:rsidRDefault="001A64C4" w:rsidP="00E56501">
      <w:pPr>
        <w:pStyle w:val="BodyText"/>
        <w:rPr>
          <w:noProof/>
          <w:szCs w:val="24"/>
        </w:rPr>
      </w:pPr>
    </w:p>
    <w:p w14:paraId="4363414E" w14:textId="77777777" w:rsidR="00FA03B0" w:rsidRPr="00183FF4" w:rsidRDefault="00FA03B0" w:rsidP="00FA03B0">
      <w:pPr>
        <w:pStyle w:val="BodyText"/>
        <w:ind w:left="360"/>
        <w:rPr>
          <w:szCs w:val="24"/>
        </w:rPr>
      </w:pPr>
      <w:r w:rsidRPr="00183FF4">
        <w:rPr>
          <w:szCs w:val="24"/>
        </w:rPr>
        <w:t>1.1.1. Veniturile din chirii locuințe sunt estimate sub următoarea structură:</w:t>
      </w:r>
    </w:p>
    <w:p w14:paraId="51CD2AC5" w14:textId="05D69044" w:rsidR="00FA03B0" w:rsidRPr="00183FF4" w:rsidRDefault="005B7F45" w:rsidP="00FA03B0">
      <w:pPr>
        <w:pStyle w:val="BodyText"/>
        <w:ind w:left="360"/>
        <w:rPr>
          <w:szCs w:val="24"/>
        </w:rPr>
      </w:pP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="003705B7" w:rsidRPr="00183FF4">
        <w:rPr>
          <w:szCs w:val="24"/>
        </w:rPr>
        <w:tab/>
      </w:r>
      <w:r w:rsidR="003705B7" w:rsidRPr="00183FF4">
        <w:rPr>
          <w:szCs w:val="24"/>
        </w:rPr>
        <w:tab/>
      </w:r>
      <w:r w:rsidR="005A1183" w:rsidRPr="00183FF4">
        <w:rPr>
          <w:szCs w:val="24"/>
        </w:rPr>
        <w:t xml:space="preserve">                    </w:t>
      </w:r>
      <w:r w:rsidRPr="00183FF4">
        <w:rPr>
          <w:szCs w:val="24"/>
        </w:rPr>
        <w:t xml:space="preserve">- mii lei </w:t>
      </w:r>
      <w:r w:rsidR="006F7439" w:rsidRPr="00183FF4">
        <w:rPr>
          <w:szCs w:val="24"/>
        </w:rPr>
        <w:t>–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382"/>
        <w:gridCol w:w="3685"/>
      </w:tblGrid>
      <w:tr w:rsidR="00681541" w:rsidRPr="00681541" w14:paraId="2102A35E" w14:textId="77777777" w:rsidTr="00681541">
        <w:trPr>
          <w:trHeight w:val="312"/>
        </w:trPr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2717E" w14:textId="77777777" w:rsidR="00681541" w:rsidRPr="00681541" w:rsidRDefault="00681541" w:rsidP="00681541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81541">
              <w:rPr>
                <w:rFonts w:ascii="Times New Roman" w:hAnsi="Times New Roman"/>
                <w:b/>
                <w:bCs/>
                <w:sz w:val="22"/>
                <w:szCs w:val="22"/>
              </w:rPr>
              <w:t>Chirii locuințe fără cota ANL, din care: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8B489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81541">
              <w:rPr>
                <w:rFonts w:ascii="Times New Roman" w:hAnsi="Times New Roman"/>
                <w:b/>
                <w:bCs/>
                <w:sz w:val="22"/>
                <w:szCs w:val="22"/>
              </w:rPr>
              <w:t>2.619</w:t>
            </w:r>
          </w:p>
        </w:tc>
      </w:tr>
      <w:tr w:rsidR="00681541" w:rsidRPr="00681541" w14:paraId="71F5CAFB" w14:textId="77777777" w:rsidTr="00681541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21E71" w14:textId="3A9FE552" w:rsidR="00681541" w:rsidRPr="00681541" w:rsidRDefault="00681541" w:rsidP="00681541">
            <w:pPr>
              <w:rPr>
                <w:rFonts w:ascii="Times New Roman" w:hAnsi="Times New Roman"/>
                <w:sz w:val="22"/>
                <w:szCs w:val="22"/>
              </w:rPr>
            </w:pPr>
            <w:r w:rsidRPr="00681541">
              <w:rPr>
                <w:rFonts w:ascii="Times New Roman" w:hAnsi="Times New Roman"/>
                <w:sz w:val="22"/>
                <w:szCs w:val="22"/>
              </w:rPr>
              <w:t xml:space="preserve">Locuinte ANL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6D853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81541">
              <w:rPr>
                <w:rFonts w:ascii="Times New Roman" w:hAnsi="Times New Roman"/>
                <w:sz w:val="22"/>
                <w:szCs w:val="22"/>
              </w:rPr>
              <w:t>675</w:t>
            </w:r>
          </w:p>
        </w:tc>
      </w:tr>
      <w:tr w:rsidR="00681541" w:rsidRPr="00681541" w14:paraId="55F157BA" w14:textId="77777777" w:rsidTr="00681541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8EF7F" w14:textId="5078653C" w:rsidR="00681541" w:rsidRPr="00681541" w:rsidRDefault="00681541" w:rsidP="00681541">
            <w:pPr>
              <w:rPr>
                <w:rFonts w:ascii="Times New Roman" w:hAnsi="Times New Roman"/>
                <w:sz w:val="22"/>
                <w:szCs w:val="22"/>
              </w:rPr>
            </w:pPr>
            <w:r w:rsidRPr="00681541">
              <w:rPr>
                <w:rFonts w:ascii="Times New Roman" w:hAnsi="Times New Roman"/>
                <w:sz w:val="22"/>
                <w:szCs w:val="22"/>
              </w:rPr>
              <w:t>Locuințe sociale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8E621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81541">
              <w:rPr>
                <w:rFonts w:ascii="Times New Roman" w:hAnsi="Times New Roman"/>
                <w:sz w:val="22"/>
                <w:szCs w:val="22"/>
              </w:rPr>
              <w:t>552</w:t>
            </w:r>
          </w:p>
        </w:tc>
      </w:tr>
      <w:tr w:rsidR="00681541" w:rsidRPr="00681541" w14:paraId="2F74D711" w14:textId="77777777" w:rsidTr="00681541">
        <w:trPr>
          <w:trHeight w:val="312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F6F4F" w14:textId="4AE01AC8" w:rsidR="00681541" w:rsidRPr="00681541" w:rsidRDefault="00681541" w:rsidP="00681541">
            <w:pPr>
              <w:rPr>
                <w:rFonts w:ascii="Times New Roman" w:hAnsi="Times New Roman"/>
                <w:sz w:val="22"/>
                <w:szCs w:val="22"/>
              </w:rPr>
            </w:pPr>
            <w:r w:rsidRPr="00681541">
              <w:rPr>
                <w:rFonts w:ascii="Times New Roman" w:hAnsi="Times New Roman"/>
                <w:sz w:val="22"/>
                <w:szCs w:val="22"/>
              </w:rPr>
              <w:t>Locuințe Pandurilor 44-46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E0364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681541">
              <w:rPr>
                <w:rFonts w:ascii="Times New Roman" w:hAnsi="Times New Roman"/>
                <w:sz w:val="22"/>
                <w:szCs w:val="22"/>
              </w:rPr>
              <w:t>1.392</w:t>
            </w:r>
          </w:p>
        </w:tc>
      </w:tr>
    </w:tbl>
    <w:p w14:paraId="2F14E4C2" w14:textId="312F7F73" w:rsidR="00A13C91" w:rsidRPr="00183FF4" w:rsidRDefault="00A13C91" w:rsidP="00E56501">
      <w:pPr>
        <w:pStyle w:val="BodyText"/>
        <w:rPr>
          <w:noProof/>
          <w:szCs w:val="24"/>
        </w:rPr>
      </w:pPr>
    </w:p>
    <w:p w14:paraId="4F4C5613" w14:textId="33A89853" w:rsidR="003705B7" w:rsidRPr="00183FF4" w:rsidRDefault="00681541" w:rsidP="005B7F45">
      <w:pPr>
        <w:pStyle w:val="BodyText"/>
        <w:ind w:left="360"/>
        <w:rPr>
          <w:szCs w:val="24"/>
        </w:rPr>
      </w:pPr>
      <w:r w:rsidRPr="00183FF4">
        <w:rPr>
          <w:noProof/>
        </w:rPr>
        <w:drawing>
          <wp:inline distT="0" distB="0" distL="0" distR="0" wp14:anchorId="65E8715B" wp14:editId="3757B3F7">
            <wp:extent cx="5463540" cy="3116580"/>
            <wp:effectExtent l="0" t="0" r="3810" b="7620"/>
            <wp:docPr id="155621923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EAC5CA-55CA-DBA5-DDEA-DF6EB3E9A1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BD5E8C6" w14:textId="77777777" w:rsidR="003705B7" w:rsidRPr="00183FF4" w:rsidRDefault="003705B7" w:rsidP="005B7F45">
      <w:pPr>
        <w:pStyle w:val="BodyText"/>
        <w:ind w:left="360"/>
        <w:rPr>
          <w:szCs w:val="24"/>
        </w:rPr>
      </w:pPr>
    </w:p>
    <w:p w14:paraId="6F3913EA" w14:textId="284FB365" w:rsidR="005B7F45" w:rsidRPr="00183FF4" w:rsidRDefault="005B7F45" w:rsidP="005B7F45">
      <w:pPr>
        <w:pStyle w:val="BodyText"/>
        <w:ind w:left="360"/>
        <w:rPr>
          <w:szCs w:val="24"/>
        </w:rPr>
      </w:pPr>
      <w:r w:rsidRPr="00183FF4">
        <w:rPr>
          <w:szCs w:val="24"/>
        </w:rPr>
        <w:t>1.1.2. Veniturile din chirii spații cu altă destinație decât locuințe sunt estimate sub următoarea structură:</w:t>
      </w:r>
    </w:p>
    <w:p w14:paraId="7BBDE73C" w14:textId="51E7B92D" w:rsidR="00343DF8" w:rsidRPr="00183FF4" w:rsidRDefault="00343DF8" w:rsidP="00343DF8">
      <w:pPr>
        <w:pStyle w:val="BodyText"/>
        <w:ind w:left="360"/>
        <w:rPr>
          <w:szCs w:val="24"/>
        </w:rPr>
      </w:pP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Pr="00183FF4">
        <w:rPr>
          <w:szCs w:val="24"/>
        </w:rPr>
        <w:tab/>
      </w:r>
      <w:r w:rsidR="003705B7" w:rsidRPr="00183FF4">
        <w:rPr>
          <w:szCs w:val="24"/>
        </w:rPr>
        <w:tab/>
      </w:r>
      <w:r w:rsidR="003705B7" w:rsidRPr="00183FF4">
        <w:rPr>
          <w:szCs w:val="24"/>
        </w:rPr>
        <w:tab/>
      </w:r>
      <w:r w:rsidRPr="00183FF4">
        <w:rPr>
          <w:szCs w:val="24"/>
        </w:rPr>
        <w:tab/>
        <w:t xml:space="preserve">                    - mii lei </w:t>
      </w:r>
      <w:r w:rsidR="00FB2B7E" w:rsidRPr="00183FF4">
        <w:rPr>
          <w:szCs w:val="24"/>
        </w:rPr>
        <w:t>–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4957"/>
        <w:gridCol w:w="4110"/>
      </w:tblGrid>
      <w:tr w:rsidR="00681541" w:rsidRPr="00681541" w14:paraId="39899F1F" w14:textId="77777777" w:rsidTr="00681541">
        <w:trPr>
          <w:trHeight w:val="312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1F75F" w14:textId="77777777" w:rsidR="00681541" w:rsidRPr="00681541" w:rsidRDefault="00681541" w:rsidP="00681541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1541">
              <w:rPr>
                <w:rFonts w:ascii="Times New Roman" w:hAnsi="Times New Roman"/>
                <w:b/>
                <w:bCs/>
                <w:sz w:val="24"/>
                <w:szCs w:val="24"/>
              </w:rPr>
              <w:t>Chirii spații, din care: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BF458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1541">
              <w:rPr>
                <w:rFonts w:ascii="Times New Roman" w:hAnsi="Times New Roman"/>
                <w:b/>
                <w:bCs/>
                <w:sz w:val="24"/>
                <w:szCs w:val="24"/>
              </w:rPr>
              <w:t>1.767</w:t>
            </w:r>
          </w:p>
        </w:tc>
      </w:tr>
      <w:tr w:rsidR="00681541" w:rsidRPr="00681541" w14:paraId="74D6F0F9" w14:textId="77777777" w:rsidTr="00681541">
        <w:trPr>
          <w:trHeight w:val="31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A4937" w14:textId="77777777" w:rsidR="00681541" w:rsidRPr="00681541" w:rsidRDefault="00681541" w:rsidP="00681541">
            <w:pPr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Spatii pt.ONG, partide politice, instituții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7C4D4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</w:tr>
      <w:tr w:rsidR="00681541" w:rsidRPr="00681541" w14:paraId="1DBAAD3A" w14:textId="77777777" w:rsidTr="00681541">
        <w:trPr>
          <w:trHeight w:val="31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77950" w14:textId="77777777" w:rsidR="00681541" w:rsidRPr="00681541" w:rsidRDefault="00681541" w:rsidP="00681541">
            <w:pPr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Spații comerciale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5F1D0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1.218</w:t>
            </w:r>
          </w:p>
        </w:tc>
      </w:tr>
      <w:tr w:rsidR="00681541" w:rsidRPr="00681541" w14:paraId="37162218" w14:textId="77777777" w:rsidTr="00681541">
        <w:trPr>
          <w:trHeight w:val="312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45CDE" w14:textId="77777777" w:rsidR="00681541" w:rsidRPr="00681541" w:rsidRDefault="00681541" w:rsidP="00681541">
            <w:pPr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Garaje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B7F79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14:paraId="3AE08882" w14:textId="390FF4D2" w:rsidR="006F7439" w:rsidRPr="00183FF4" w:rsidRDefault="006F7439" w:rsidP="00343DF8">
      <w:pPr>
        <w:pStyle w:val="BodyText"/>
        <w:ind w:left="360"/>
        <w:rPr>
          <w:szCs w:val="24"/>
        </w:rPr>
      </w:pPr>
    </w:p>
    <w:p w14:paraId="38EDA71E" w14:textId="4E3B0E69" w:rsidR="00FB2B7E" w:rsidRPr="00183FF4" w:rsidRDefault="00681541" w:rsidP="00343DF8">
      <w:pPr>
        <w:pStyle w:val="BodyText"/>
        <w:ind w:left="360"/>
        <w:rPr>
          <w:color w:val="FF0000"/>
          <w:szCs w:val="24"/>
        </w:rPr>
      </w:pPr>
      <w:r w:rsidRPr="00183FF4">
        <w:rPr>
          <w:noProof/>
        </w:rPr>
        <w:drawing>
          <wp:inline distT="0" distB="0" distL="0" distR="0" wp14:anchorId="4AA4C17D" wp14:editId="15840846">
            <wp:extent cx="5288280" cy="2743200"/>
            <wp:effectExtent l="0" t="0" r="7620" b="0"/>
            <wp:docPr id="194963307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CC67827-25DF-495B-B8F4-28B5C1BA7A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37C92E6" w14:textId="77777777" w:rsidR="00B2244F" w:rsidRPr="00183FF4" w:rsidRDefault="008D4F1D" w:rsidP="00AE2977">
      <w:pPr>
        <w:pStyle w:val="BodyText"/>
        <w:ind w:firstLine="426"/>
        <w:rPr>
          <w:szCs w:val="24"/>
        </w:rPr>
      </w:pPr>
      <w:r w:rsidRPr="00183FF4">
        <w:rPr>
          <w:szCs w:val="24"/>
        </w:rPr>
        <w:lastRenderedPageBreak/>
        <w:t>1.</w:t>
      </w:r>
      <w:r w:rsidR="00AE2977" w:rsidRPr="00183FF4">
        <w:rPr>
          <w:szCs w:val="24"/>
        </w:rPr>
        <w:t>2</w:t>
      </w:r>
      <w:r w:rsidRPr="00183FF4">
        <w:rPr>
          <w:szCs w:val="24"/>
        </w:rPr>
        <w:t xml:space="preserve">. </w:t>
      </w:r>
      <w:r w:rsidR="00B2244F" w:rsidRPr="00183FF4">
        <w:rPr>
          <w:szCs w:val="24"/>
        </w:rPr>
        <w:t>Venituri</w:t>
      </w:r>
      <w:r w:rsidR="00B25754" w:rsidRPr="00183FF4">
        <w:rPr>
          <w:szCs w:val="24"/>
        </w:rPr>
        <w:t xml:space="preserve"> din </w:t>
      </w:r>
      <w:r w:rsidR="00B2244F" w:rsidRPr="00183FF4">
        <w:rPr>
          <w:szCs w:val="24"/>
        </w:rPr>
        <w:t>servicii prestate:</w:t>
      </w:r>
    </w:p>
    <w:p w14:paraId="0D1C6626" w14:textId="02B4BFE8" w:rsidR="00B25754" w:rsidRPr="00183FF4" w:rsidRDefault="00B25754" w:rsidP="00AE2977">
      <w:pPr>
        <w:ind w:firstLine="450"/>
        <w:jc w:val="both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 xml:space="preserve">Se estimează </w:t>
      </w:r>
      <w:r w:rsidR="009E387C" w:rsidRPr="00183FF4">
        <w:rPr>
          <w:rFonts w:ascii="Times New Roman" w:hAnsi="Times New Roman"/>
          <w:sz w:val="24"/>
          <w:szCs w:val="24"/>
        </w:rPr>
        <w:t xml:space="preserve">o valoare de </w:t>
      </w:r>
      <w:r w:rsidRPr="00183FF4">
        <w:rPr>
          <w:rFonts w:ascii="Times New Roman" w:hAnsi="Times New Roman"/>
          <w:sz w:val="24"/>
          <w:szCs w:val="24"/>
        </w:rPr>
        <w:t xml:space="preserve">cca. </w:t>
      </w:r>
      <w:r w:rsidR="00D509B5" w:rsidRPr="00183FF4">
        <w:rPr>
          <w:rFonts w:ascii="Times New Roman" w:hAnsi="Times New Roman"/>
          <w:sz w:val="24"/>
          <w:szCs w:val="24"/>
        </w:rPr>
        <w:t>20</w:t>
      </w:r>
      <w:r w:rsidR="00B3528D" w:rsidRPr="00183FF4">
        <w:rPr>
          <w:rFonts w:ascii="Times New Roman" w:hAnsi="Times New Roman"/>
          <w:sz w:val="24"/>
          <w:szCs w:val="24"/>
        </w:rPr>
        <w:t xml:space="preserve"> mii</w:t>
      </w:r>
      <w:r w:rsidRPr="00183FF4">
        <w:rPr>
          <w:rFonts w:ascii="Times New Roman" w:hAnsi="Times New Roman"/>
          <w:sz w:val="24"/>
          <w:szCs w:val="24"/>
        </w:rPr>
        <w:t xml:space="preserve"> </w:t>
      </w:r>
      <w:r w:rsidR="00832F6E" w:rsidRPr="00183FF4">
        <w:rPr>
          <w:rFonts w:ascii="Times New Roman" w:hAnsi="Times New Roman"/>
          <w:sz w:val="24"/>
          <w:szCs w:val="24"/>
        </w:rPr>
        <w:t>lei</w:t>
      </w:r>
      <w:r w:rsidRPr="00183FF4">
        <w:rPr>
          <w:rFonts w:ascii="Times New Roman" w:hAnsi="Times New Roman"/>
          <w:sz w:val="24"/>
          <w:szCs w:val="24"/>
        </w:rPr>
        <w:t xml:space="preserve"> din</w:t>
      </w:r>
      <w:r w:rsidR="009E387C" w:rsidRPr="00183FF4">
        <w:rPr>
          <w:rFonts w:ascii="Times New Roman" w:hAnsi="Times New Roman"/>
          <w:sz w:val="24"/>
          <w:szCs w:val="24"/>
        </w:rPr>
        <w:t>:</w:t>
      </w:r>
      <w:r w:rsidRPr="00183FF4">
        <w:rPr>
          <w:rFonts w:ascii="Times New Roman" w:hAnsi="Times New Roman"/>
          <w:sz w:val="24"/>
          <w:szCs w:val="24"/>
        </w:rPr>
        <w:t xml:space="preserve"> prestările efectuate către deţinătorii şi chiriaşii imobilelor care solicită refacerea şi multiplicarea contractelor de vânzare–cumpărare şi închiriere</w:t>
      </w:r>
      <w:r w:rsidR="00200B19" w:rsidRPr="00183FF4">
        <w:rPr>
          <w:rFonts w:ascii="Times New Roman" w:hAnsi="Times New Roman"/>
          <w:sz w:val="24"/>
          <w:szCs w:val="24"/>
        </w:rPr>
        <w:t>.</w:t>
      </w:r>
    </w:p>
    <w:p w14:paraId="158780EC" w14:textId="77777777" w:rsidR="007944E0" w:rsidRPr="00183FF4" w:rsidRDefault="007944E0" w:rsidP="00AE2977">
      <w:pPr>
        <w:pStyle w:val="BodyTextIndent3"/>
        <w:tabs>
          <w:tab w:val="left" w:pos="709"/>
        </w:tabs>
        <w:ind w:left="0" w:firstLine="0"/>
        <w:jc w:val="both"/>
        <w:rPr>
          <w:rFonts w:ascii="Times New Roman" w:hAnsi="Times New Roman"/>
          <w:szCs w:val="24"/>
          <w:lang w:val="ro-RO"/>
        </w:rPr>
      </w:pPr>
    </w:p>
    <w:p w14:paraId="0E118082" w14:textId="053E207A" w:rsidR="00E62098" w:rsidRPr="00183FF4" w:rsidRDefault="00AE2977" w:rsidP="00681541">
      <w:pPr>
        <w:pStyle w:val="BodyTextIndent3"/>
        <w:tabs>
          <w:tab w:val="left" w:pos="360"/>
          <w:tab w:val="left" w:pos="450"/>
        </w:tabs>
        <w:ind w:left="0" w:firstLine="0"/>
        <w:jc w:val="both"/>
        <w:rPr>
          <w:rFonts w:ascii="Times New Roman" w:hAnsi="Times New Roman"/>
          <w:szCs w:val="24"/>
          <w:lang w:val="ro-RO"/>
        </w:rPr>
      </w:pPr>
      <w:r w:rsidRPr="00183FF4">
        <w:rPr>
          <w:rFonts w:ascii="Times New Roman" w:hAnsi="Times New Roman"/>
          <w:szCs w:val="24"/>
          <w:lang w:val="ro-RO"/>
        </w:rPr>
        <w:tab/>
      </w:r>
    </w:p>
    <w:p w14:paraId="36A481A3" w14:textId="77777777" w:rsidR="004052DB" w:rsidRPr="00183FF4" w:rsidRDefault="00B25754" w:rsidP="00B25754">
      <w:pPr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b/>
          <w:sz w:val="24"/>
          <w:szCs w:val="24"/>
        </w:rPr>
        <w:t xml:space="preserve"> </w:t>
      </w:r>
    </w:p>
    <w:p w14:paraId="600E1FA2" w14:textId="77777777" w:rsidR="00B25754" w:rsidRPr="00183FF4" w:rsidRDefault="001B1E1E" w:rsidP="004052DB">
      <w:pPr>
        <w:pStyle w:val="Heading7"/>
        <w:rPr>
          <w:sz w:val="24"/>
          <w:szCs w:val="24"/>
        </w:rPr>
      </w:pPr>
      <w:r w:rsidRPr="00183FF4">
        <w:rPr>
          <w:sz w:val="24"/>
          <w:szCs w:val="24"/>
        </w:rPr>
        <w:t>II.</w:t>
      </w:r>
      <w:r w:rsidR="00B25754" w:rsidRPr="00183FF4">
        <w:rPr>
          <w:sz w:val="24"/>
          <w:szCs w:val="24"/>
        </w:rPr>
        <w:t xml:space="preserve">FUNDAMENTAREA PRINCIPALELOR CAPITOLE DE CHELTUIELI </w:t>
      </w:r>
    </w:p>
    <w:p w14:paraId="18E06664" w14:textId="6E0D6FE2" w:rsidR="00424244" w:rsidRPr="00183FF4" w:rsidRDefault="00424244" w:rsidP="00424244">
      <w:pPr>
        <w:ind w:firstLine="720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 xml:space="preserve">Cheltuielile totale prognozate pentru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Pr="00183FF4">
        <w:rPr>
          <w:rFonts w:ascii="Times New Roman" w:hAnsi="Times New Roman"/>
          <w:sz w:val="24"/>
          <w:szCs w:val="24"/>
        </w:rPr>
        <w:t xml:space="preserve"> sunt în valoare de </w:t>
      </w:r>
      <w:r w:rsidR="005817F9">
        <w:rPr>
          <w:rFonts w:ascii="Times New Roman" w:hAnsi="Times New Roman"/>
          <w:sz w:val="24"/>
          <w:szCs w:val="24"/>
        </w:rPr>
        <w:t>6</w:t>
      </w:r>
      <w:r w:rsidR="00C56B61" w:rsidRPr="00183FF4">
        <w:rPr>
          <w:rFonts w:ascii="Times New Roman" w:hAnsi="Times New Roman"/>
          <w:sz w:val="24"/>
          <w:szCs w:val="24"/>
        </w:rPr>
        <w:t>.</w:t>
      </w:r>
      <w:r w:rsidR="005817F9">
        <w:rPr>
          <w:rFonts w:ascii="Times New Roman" w:hAnsi="Times New Roman"/>
          <w:sz w:val="24"/>
          <w:szCs w:val="24"/>
        </w:rPr>
        <w:t>27</w:t>
      </w:r>
      <w:r w:rsidR="00E92599" w:rsidRPr="00183FF4">
        <w:rPr>
          <w:rFonts w:ascii="Times New Roman" w:hAnsi="Times New Roman"/>
          <w:sz w:val="24"/>
          <w:szCs w:val="24"/>
        </w:rPr>
        <w:t>6</w:t>
      </w:r>
      <w:r w:rsidR="005E7107" w:rsidRPr="00183FF4">
        <w:rPr>
          <w:rFonts w:ascii="Times New Roman" w:hAnsi="Times New Roman"/>
          <w:sz w:val="24"/>
          <w:szCs w:val="24"/>
        </w:rPr>
        <w:t xml:space="preserve"> mii</w:t>
      </w:r>
      <w:r w:rsidRPr="00183FF4">
        <w:rPr>
          <w:rFonts w:ascii="Times New Roman" w:hAnsi="Times New Roman"/>
          <w:sz w:val="24"/>
          <w:szCs w:val="24"/>
        </w:rPr>
        <w:t xml:space="preserve"> lei, din care cheltuieli de exploatare în valoare de </w:t>
      </w:r>
      <w:r w:rsidR="005817F9">
        <w:rPr>
          <w:rFonts w:ascii="Times New Roman" w:hAnsi="Times New Roman"/>
          <w:sz w:val="24"/>
          <w:szCs w:val="24"/>
        </w:rPr>
        <w:t>6</w:t>
      </w:r>
      <w:r w:rsidR="00C56B61" w:rsidRPr="00183FF4">
        <w:rPr>
          <w:rFonts w:ascii="Times New Roman" w:hAnsi="Times New Roman"/>
          <w:sz w:val="24"/>
          <w:szCs w:val="24"/>
        </w:rPr>
        <w:t>.2</w:t>
      </w:r>
      <w:r w:rsidR="005817F9">
        <w:rPr>
          <w:rFonts w:ascii="Times New Roman" w:hAnsi="Times New Roman"/>
          <w:sz w:val="24"/>
          <w:szCs w:val="24"/>
        </w:rPr>
        <w:t>7</w:t>
      </w:r>
      <w:r w:rsidR="00E92599" w:rsidRPr="00183FF4">
        <w:rPr>
          <w:rFonts w:ascii="Times New Roman" w:hAnsi="Times New Roman"/>
          <w:sz w:val="24"/>
          <w:szCs w:val="24"/>
        </w:rPr>
        <w:t>6</w:t>
      </w:r>
      <w:r w:rsidR="005E7107" w:rsidRPr="00183FF4">
        <w:rPr>
          <w:rFonts w:ascii="Times New Roman" w:hAnsi="Times New Roman"/>
          <w:sz w:val="24"/>
          <w:szCs w:val="24"/>
        </w:rPr>
        <w:t xml:space="preserve"> mii </w:t>
      </w:r>
      <w:r w:rsidRPr="00183FF4">
        <w:rPr>
          <w:rFonts w:ascii="Times New Roman" w:hAnsi="Times New Roman"/>
          <w:sz w:val="24"/>
          <w:szCs w:val="24"/>
        </w:rPr>
        <w:t>lei.</w:t>
      </w:r>
    </w:p>
    <w:p w14:paraId="73C4CA50" w14:textId="77777777" w:rsidR="00424244" w:rsidRPr="00183FF4" w:rsidRDefault="00424244" w:rsidP="00424244">
      <w:pPr>
        <w:rPr>
          <w:rFonts w:ascii="Times New Roman" w:hAnsi="Times New Roman"/>
          <w:sz w:val="24"/>
          <w:szCs w:val="24"/>
        </w:rPr>
      </w:pPr>
    </w:p>
    <w:p w14:paraId="5F9263E9" w14:textId="77777777" w:rsidR="001B1E1E" w:rsidRPr="00183FF4" w:rsidRDefault="00C06385" w:rsidP="00C06385">
      <w:pPr>
        <w:ind w:firstLine="360"/>
        <w:rPr>
          <w:rFonts w:ascii="Times New Roman" w:hAnsi="Times New Roman"/>
          <w:b/>
          <w:sz w:val="24"/>
          <w:szCs w:val="24"/>
        </w:rPr>
      </w:pPr>
      <w:r w:rsidRPr="00183FF4">
        <w:rPr>
          <w:rFonts w:ascii="Times New Roman" w:hAnsi="Times New Roman"/>
          <w:b/>
          <w:sz w:val="24"/>
          <w:szCs w:val="24"/>
        </w:rPr>
        <w:t>2.1.</w:t>
      </w:r>
      <w:r w:rsidR="00F9145D" w:rsidRPr="00183FF4">
        <w:rPr>
          <w:rFonts w:ascii="Times New Roman" w:hAnsi="Times New Roman"/>
          <w:b/>
          <w:sz w:val="24"/>
          <w:szCs w:val="24"/>
        </w:rPr>
        <w:t>Fundamentarea c</w:t>
      </w:r>
      <w:r w:rsidR="001B1E1E" w:rsidRPr="00183FF4">
        <w:rPr>
          <w:rFonts w:ascii="Times New Roman" w:hAnsi="Times New Roman"/>
          <w:b/>
          <w:sz w:val="24"/>
          <w:szCs w:val="24"/>
        </w:rPr>
        <w:t>heltuieli</w:t>
      </w:r>
      <w:r w:rsidR="00F9145D" w:rsidRPr="00183FF4">
        <w:rPr>
          <w:rFonts w:ascii="Times New Roman" w:hAnsi="Times New Roman"/>
          <w:b/>
          <w:sz w:val="24"/>
          <w:szCs w:val="24"/>
        </w:rPr>
        <w:t xml:space="preserve">lor </w:t>
      </w:r>
      <w:r w:rsidR="001B1E1E" w:rsidRPr="00183FF4">
        <w:rPr>
          <w:rFonts w:ascii="Times New Roman" w:hAnsi="Times New Roman"/>
          <w:b/>
          <w:sz w:val="24"/>
          <w:szCs w:val="24"/>
        </w:rPr>
        <w:t xml:space="preserve"> de exploatare</w:t>
      </w:r>
    </w:p>
    <w:p w14:paraId="0E0FBD6F" w14:textId="5280F472" w:rsidR="00C06385" w:rsidRPr="00183FF4" w:rsidRDefault="00164A00" w:rsidP="00C06385">
      <w:pPr>
        <w:ind w:firstLine="360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 xml:space="preserve">Cheltuielile de exploatare totale prognozate pentru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Pr="00183FF4">
        <w:rPr>
          <w:rFonts w:ascii="Times New Roman" w:hAnsi="Times New Roman"/>
          <w:sz w:val="24"/>
          <w:szCs w:val="24"/>
        </w:rPr>
        <w:t xml:space="preserve"> sunt în valoare de </w:t>
      </w:r>
      <w:r w:rsidR="00681541" w:rsidRPr="00183FF4">
        <w:rPr>
          <w:rFonts w:ascii="Times New Roman" w:hAnsi="Times New Roman"/>
          <w:sz w:val="24"/>
          <w:szCs w:val="24"/>
        </w:rPr>
        <w:t>6</w:t>
      </w:r>
      <w:r w:rsidR="00C56B61" w:rsidRPr="00183FF4">
        <w:rPr>
          <w:rFonts w:ascii="Times New Roman" w:hAnsi="Times New Roman"/>
          <w:sz w:val="24"/>
          <w:szCs w:val="24"/>
        </w:rPr>
        <w:t>.2</w:t>
      </w:r>
      <w:r w:rsidR="00681541" w:rsidRPr="00183FF4">
        <w:rPr>
          <w:rFonts w:ascii="Times New Roman" w:hAnsi="Times New Roman"/>
          <w:sz w:val="24"/>
          <w:szCs w:val="24"/>
        </w:rPr>
        <w:t>7</w:t>
      </w:r>
      <w:r w:rsidR="00E92599" w:rsidRPr="00183FF4">
        <w:rPr>
          <w:rFonts w:ascii="Times New Roman" w:hAnsi="Times New Roman"/>
          <w:sz w:val="24"/>
          <w:szCs w:val="24"/>
        </w:rPr>
        <w:t>6</w:t>
      </w:r>
      <w:r w:rsidR="00C06385" w:rsidRPr="00183FF4">
        <w:rPr>
          <w:rFonts w:ascii="Times New Roman" w:hAnsi="Times New Roman"/>
          <w:sz w:val="24"/>
          <w:szCs w:val="24"/>
        </w:rPr>
        <w:t xml:space="preserve"> mii lei și au următoarea structură:</w:t>
      </w:r>
    </w:p>
    <w:p w14:paraId="0CE3125C" w14:textId="7AD08C99" w:rsidR="00C06385" w:rsidRPr="00183FF4" w:rsidRDefault="00C06385" w:rsidP="00C06385">
      <w:pPr>
        <w:ind w:firstLine="360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ab/>
      </w:r>
      <w:r w:rsidR="003957C8" w:rsidRPr="00183FF4">
        <w:rPr>
          <w:rFonts w:ascii="Times New Roman" w:hAnsi="Times New Roman"/>
          <w:sz w:val="24"/>
          <w:szCs w:val="24"/>
        </w:rPr>
        <w:tab/>
      </w:r>
      <w:r w:rsidR="003957C8" w:rsidRPr="00183FF4">
        <w:rPr>
          <w:rFonts w:ascii="Times New Roman" w:hAnsi="Times New Roman"/>
          <w:sz w:val="24"/>
          <w:szCs w:val="24"/>
        </w:rPr>
        <w:tab/>
      </w:r>
      <w:r w:rsidR="003957C8" w:rsidRPr="00183FF4">
        <w:rPr>
          <w:rFonts w:ascii="Times New Roman" w:hAnsi="Times New Roman"/>
          <w:sz w:val="24"/>
          <w:szCs w:val="24"/>
        </w:rPr>
        <w:tab/>
      </w:r>
      <w:r w:rsidR="003957C8"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>-mii lei</w:t>
      </w:r>
      <w:r w:rsidR="003957C8" w:rsidRPr="00183FF4">
        <w:rPr>
          <w:rFonts w:ascii="Times New Roman" w:hAnsi="Times New Roman"/>
          <w:sz w:val="24"/>
          <w:szCs w:val="24"/>
        </w:rPr>
        <w:t>-</w:t>
      </w:r>
    </w:p>
    <w:tbl>
      <w:tblPr>
        <w:tblW w:w="8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5"/>
        <w:gridCol w:w="3402"/>
      </w:tblGrid>
      <w:tr w:rsidR="00681541" w:rsidRPr="00681541" w14:paraId="2620027A" w14:textId="77777777" w:rsidTr="00681541">
        <w:trPr>
          <w:trHeight w:val="324"/>
        </w:trPr>
        <w:tc>
          <w:tcPr>
            <w:tcW w:w="5235" w:type="dxa"/>
            <w:noWrap/>
            <w:vAlign w:val="center"/>
            <w:hideMark/>
          </w:tcPr>
          <w:p w14:paraId="10AB5525" w14:textId="77777777" w:rsidR="00681541" w:rsidRPr="00681541" w:rsidRDefault="00681541" w:rsidP="0068154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Cheltuieli de exploatare totale, din care:</w:t>
            </w:r>
          </w:p>
        </w:tc>
        <w:tc>
          <w:tcPr>
            <w:tcW w:w="3402" w:type="dxa"/>
            <w:noWrap/>
            <w:vAlign w:val="center"/>
            <w:hideMark/>
          </w:tcPr>
          <w:p w14:paraId="17EE2577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6.276</w:t>
            </w:r>
          </w:p>
        </w:tc>
      </w:tr>
      <w:tr w:rsidR="00681541" w:rsidRPr="00681541" w14:paraId="5DF22BDC" w14:textId="77777777" w:rsidTr="00681541">
        <w:trPr>
          <w:trHeight w:val="324"/>
        </w:trPr>
        <w:tc>
          <w:tcPr>
            <w:tcW w:w="5235" w:type="dxa"/>
            <w:noWrap/>
            <w:vAlign w:val="center"/>
            <w:hideMark/>
          </w:tcPr>
          <w:p w14:paraId="350BB74C" w14:textId="77777777" w:rsidR="00681541" w:rsidRPr="00681541" w:rsidRDefault="00681541" w:rsidP="0068154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color w:val="000000"/>
                <w:sz w:val="24"/>
                <w:szCs w:val="24"/>
              </w:rPr>
              <w:t>Cheltuieli cu bunuri şi servicii</w:t>
            </w:r>
          </w:p>
        </w:tc>
        <w:tc>
          <w:tcPr>
            <w:tcW w:w="3402" w:type="dxa"/>
            <w:noWrap/>
            <w:vAlign w:val="center"/>
            <w:hideMark/>
          </w:tcPr>
          <w:p w14:paraId="1D83A232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color w:val="000000"/>
                <w:sz w:val="24"/>
                <w:szCs w:val="24"/>
              </w:rPr>
              <w:t>2.393</w:t>
            </w:r>
          </w:p>
        </w:tc>
      </w:tr>
      <w:tr w:rsidR="00681541" w:rsidRPr="00681541" w14:paraId="175A4CFF" w14:textId="77777777" w:rsidTr="00681541">
        <w:trPr>
          <w:trHeight w:val="324"/>
        </w:trPr>
        <w:tc>
          <w:tcPr>
            <w:tcW w:w="5235" w:type="dxa"/>
            <w:noWrap/>
            <w:vAlign w:val="center"/>
            <w:hideMark/>
          </w:tcPr>
          <w:p w14:paraId="2E896CA4" w14:textId="77777777" w:rsidR="00681541" w:rsidRPr="00681541" w:rsidRDefault="00681541" w:rsidP="0068154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color w:val="000000"/>
                <w:sz w:val="24"/>
                <w:szCs w:val="24"/>
              </w:rPr>
              <w:t>Cheltuieli cu impozite, taxe</w:t>
            </w:r>
          </w:p>
        </w:tc>
        <w:tc>
          <w:tcPr>
            <w:tcW w:w="3402" w:type="dxa"/>
            <w:noWrap/>
            <w:vAlign w:val="center"/>
            <w:hideMark/>
          </w:tcPr>
          <w:p w14:paraId="6919A19F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</w:tr>
      <w:tr w:rsidR="00681541" w:rsidRPr="00681541" w14:paraId="7AFA2DAD" w14:textId="77777777" w:rsidTr="00681541">
        <w:trPr>
          <w:trHeight w:val="324"/>
        </w:trPr>
        <w:tc>
          <w:tcPr>
            <w:tcW w:w="5235" w:type="dxa"/>
            <w:noWrap/>
            <w:vAlign w:val="center"/>
            <w:hideMark/>
          </w:tcPr>
          <w:p w14:paraId="7E488C41" w14:textId="77777777" w:rsidR="00681541" w:rsidRPr="00681541" w:rsidRDefault="00681541" w:rsidP="00681541">
            <w:pPr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Cheltuieli cu personalul</w:t>
            </w:r>
          </w:p>
        </w:tc>
        <w:tc>
          <w:tcPr>
            <w:tcW w:w="3402" w:type="dxa"/>
            <w:noWrap/>
            <w:vAlign w:val="center"/>
            <w:hideMark/>
          </w:tcPr>
          <w:p w14:paraId="40398D9A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2.456</w:t>
            </w:r>
          </w:p>
        </w:tc>
      </w:tr>
      <w:tr w:rsidR="00681541" w:rsidRPr="00681541" w14:paraId="3E7A97EC" w14:textId="77777777" w:rsidTr="00681541">
        <w:trPr>
          <w:trHeight w:val="324"/>
        </w:trPr>
        <w:tc>
          <w:tcPr>
            <w:tcW w:w="5235" w:type="dxa"/>
            <w:noWrap/>
            <w:vAlign w:val="center"/>
            <w:hideMark/>
          </w:tcPr>
          <w:p w14:paraId="6AB732CB" w14:textId="77777777" w:rsidR="00681541" w:rsidRPr="00681541" w:rsidRDefault="00681541" w:rsidP="00681541">
            <w:pPr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Alte cheltuieli de exploatare</w:t>
            </w:r>
          </w:p>
        </w:tc>
        <w:tc>
          <w:tcPr>
            <w:tcW w:w="3402" w:type="dxa"/>
            <w:noWrap/>
            <w:vAlign w:val="center"/>
            <w:hideMark/>
          </w:tcPr>
          <w:p w14:paraId="112473C9" w14:textId="77777777" w:rsidR="00681541" w:rsidRPr="00681541" w:rsidRDefault="00681541" w:rsidP="00681541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1541">
              <w:rPr>
                <w:rFonts w:ascii="Times New Roman" w:hAnsi="Times New Roman"/>
                <w:sz w:val="24"/>
                <w:szCs w:val="24"/>
              </w:rPr>
              <w:t>1.136</w:t>
            </w:r>
          </w:p>
        </w:tc>
      </w:tr>
    </w:tbl>
    <w:p w14:paraId="52E1B405" w14:textId="53A4A6A6" w:rsidR="00E92599" w:rsidRPr="00183FF4" w:rsidRDefault="00E92599" w:rsidP="00C06385">
      <w:pPr>
        <w:ind w:firstLine="360"/>
        <w:rPr>
          <w:rFonts w:ascii="Times New Roman" w:hAnsi="Times New Roman"/>
          <w:sz w:val="24"/>
          <w:szCs w:val="24"/>
        </w:rPr>
      </w:pPr>
    </w:p>
    <w:p w14:paraId="2C1481FB" w14:textId="4CFB6FB9" w:rsidR="00C06385" w:rsidRPr="00183FF4" w:rsidRDefault="00681541" w:rsidP="005B7F45">
      <w:pPr>
        <w:rPr>
          <w:rFonts w:ascii="Times New Roman" w:hAnsi="Times New Roman"/>
          <w:b/>
          <w:sz w:val="24"/>
          <w:szCs w:val="24"/>
        </w:rPr>
      </w:pPr>
      <w:r w:rsidRPr="00183FF4">
        <w:rPr>
          <w:rFonts w:ascii="Times New Roman" w:hAnsi="Times New Roman"/>
          <w:noProof/>
        </w:rPr>
        <w:drawing>
          <wp:inline distT="0" distB="0" distL="0" distR="0" wp14:anchorId="64F9F3C2" wp14:editId="6261DF67">
            <wp:extent cx="5448300" cy="2552700"/>
            <wp:effectExtent l="0" t="0" r="0" b="0"/>
            <wp:docPr id="432296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F9B8508-0C73-41F6-8149-CE27D6F1FE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8F57663" w14:textId="5EA7C3E4" w:rsidR="004E71CC" w:rsidRPr="00183FF4" w:rsidRDefault="004E71CC" w:rsidP="004E71CC">
      <w:pPr>
        <w:rPr>
          <w:rFonts w:ascii="Times New Roman" w:hAnsi="Times New Roman"/>
          <w:sz w:val="24"/>
          <w:szCs w:val="24"/>
        </w:rPr>
      </w:pPr>
    </w:p>
    <w:p w14:paraId="6512EB53" w14:textId="77777777" w:rsidR="001B4355" w:rsidRPr="00183FF4" w:rsidRDefault="001B4355" w:rsidP="004E71CC">
      <w:pPr>
        <w:rPr>
          <w:rFonts w:ascii="Times New Roman" w:hAnsi="Times New Roman"/>
          <w:sz w:val="24"/>
          <w:szCs w:val="24"/>
        </w:rPr>
      </w:pPr>
    </w:p>
    <w:p w14:paraId="4D816D56" w14:textId="1594E886" w:rsidR="001B1E1E" w:rsidRPr="00183FF4" w:rsidRDefault="00D3244D" w:rsidP="001B1E1E">
      <w:pPr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>2.1.</w:t>
      </w:r>
      <w:r w:rsidR="00B31865" w:rsidRPr="00183FF4">
        <w:rPr>
          <w:rFonts w:ascii="Times New Roman" w:hAnsi="Times New Roman"/>
          <w:sz w:val="24"/>
          <w:szCs w:val="24"/>
        </w:rPr>
        <w:t>1</w:t>
      </w:r>
      <w:r w:rsidRPr="00183FF4">
        <w:rPr>
          <w:rFonts w:ascii="Times New Roman" w:hAnsi="Times New Roman"/>
          <w:sz w:val="24"/>
          <w:szCs w:val="24"/>
        </w:rPr>
        <w:t xml:space="preserve">. </w:t>
      </w:r>
      <w:r w:rsidR="00F9145D" w:rsidRPr="00183FF4">
        <w:rPr>
          <w:rFonts w:ascii="Times New Roman" w:hAnsi="Times New Roman"/>
          <w:sz w:val="24"/>
          <w:szCs w:val="24"/>
        </w:rPr>
        <w:t>Cheltuieli privind serviciile executate de terţi</w:t>
      </w:r>
    </w:p>
    <w:p w14:paraId="794C4F7C" w14:textId="7A4F8C03" w:rsidR="00F9145D" w:rsidRPr="00183FF4" w:rsidRDefault="00F9145D" w:rsidP="00F9145D">
      <w:pPr>
        <w:pStyle w:val="BodyText3"/>
        <w:ind w:firstLine="720"/>
        <w:jc w:val="both"/>
        <w:rPr>
          <w:sz w:val="24"/>
          <w:szCs w:val="24"/>
        </w:rPr>
      </w:pPr>
      <w:r w:rsidRPr="00183FF4">
        <w:rPr>
          <w:sz w:val="24"/>
          <w:szCs w:val="24"/>
        </w:rPr>
        <w:t>La acest capitol preconizăm efectuarea unor lucrări de modernizare şi reparaţii pentru refacerea instalaţiilor</w:t>
      </w:r>
      <w:r w:rsidR="00FD6DAA" w:rsidRPr="00183FF4">
        <w:rPr>
          <w:sz w:val="24"/>
          <w:szCs w:val="24"/>
        </w:rPr>
        <w:t>,</w:t>
      </w:r>
      <w:r w:rsidRPr="00183FF4">
        <w:rPr>
          <w:sz w:val="24"/>
          <w:szCs w:val="24"/>
        </w:rPr>
        <w:t xml:space="preserve"> recondiţionarea sistemelor de utilităţi</w:t>
      </w:r>
      <w:r w:rsidR="00027ADA" w:rsidRPr="00183FF4">
        <w:rPr>
          <w:sz w:val="24"/>
          <w:szCs w:val="24"/>
        </w:rPr>
        <w:t>,</w:t>
      </w:r>
      <w:r w:rsidRPr="00183FF4">
        <w:rPr>
          <w:sz w:val="24"/>
          <w:szCs w:val="24"/>
        </w:rPr>
        <w:t xml:space="preserve"> reparaţii acoperişuri  atât la locuinţe cât şi spaţii cu altă destinaţie</w:t>
      </w:r>
      <w:r w:rsidR="00027ADA" w:rsidRPr="00183FF4">
        <w:rPr>
          <w:sz w:val="24"/>
          <w:szCs w:val="24"/>
        </w:rPr>
        <w:t>.</w:t>
      </w:r>
      <w:r w:rsidRPr="00183FF4">
        <w:rPr>
          <w:sz w:val="24"/>
          <w:szCs w:val="24"/>
        </w:rPr>
        <w:t xml:space="preserve"> </w:t>
      </w:r>
      <w:r w:rsidR="00027ADA" w:rsidRPr="00183FF4">
        <w:rPr>
          <w:sz w:val="24"/>
          <w:szCs w:val="24"/>
        </w:rPr>
        <w:t>S</w:t>
      </w:r>
      <w:r w:rsidRPr="00183FF4">
        <w:rPr>
          <w:sz w:val="24"/>
          <w:szCs w:val="24"/>
        </w:rPr>
        <w:t xml:space="preserve">e va aloca suma de </w:t>
      </w:r>
      <w:r w:rsidR="006B1DE1">
        <w:rPr>
          <w:sz w:val="24"/>
          <w:szCs w:val="24"/>
        </w:rPr>
        <w:t>1.200</w:t>
      </w:r>
      <w:r w:rsidR="00B3528D" w:rsidRPr="00183FF4">
        <w:rPr>
          <w:color w:val="FF0000"/>
          <w:sz w:val="24"/>
          <w:szCs w:val="24"/>
        </w:rPr>
        <w:t xml:space="preserve"> </w:t>
      </w:r>
      <w:r w:rsidR="00B3528D" w:rsidRPr="00183FF4">
        <w:rPr>
          <w:sz w:val="24"/>
          <w:szCs w:val="24"/>
        </w:rPr>
        <w:t>mii</w:t>
      </w:r>
      <w:r w:rsidRPr="00183FF4">
        <w:rPr>
          <w:sz w:val="24"/>
          <w:szCs w:val="24"/>
        </w:rPr>
        <w:t xml:space="preserve"> lei.</w:t>
      </w:r>
    </w:p>
    <w:p w14:paraId="7F9240AE" w14:textId="449AE5AA" w:rsidR="00F9145D" w:rsidRPr="00183FF4" w:rsidRDefault="00F9145D" w:rsidP="00F9145D">
      <w:pPr>
        <w:pStyle w:val="BodyText3"/>
        <w:ind w:firstLine="720"/>
        <w:jc w:val="both"/>
        <w:rPr>
          <w:sz w:val="24"/>
          <w:szCs w:val="24"/>
        </w:rPr>
      </w:pPr>
      <w:r w:rsidRPr="00183FF4">
        <w:rPr>
          <w:sz w:val="24"/>
          <w:szCs w:val="24"/>
        </w:rPr>
        <w:t>Cheltuieli</w:t>
      </w:r>
      <w:r w:rsidR="00D1018A" w:rsidRPr="00183FF4">
        <w:rPr>
          <w:sz w:val="24"/>
          <w:szCs w:val="24"/>
        </w:rPr>
        <w:t>l</w:t>
      </w:r>
      <w:r w:rsidRPr="00183FF4">
        <w:rPr>
          <w:sz w:val="24"/>
          <w:szCs w:val="24"/>
        </w:rPr>
        <w:t xml:space="preserve">e cu primele de asigurare pentru imobilele cu destinaţia de locuinţă sunt estimate la </w:t>
      </w:r>
      <w:r w:rsidR="00A24247" w:rsidRPr="00183FF4">
        <w:rPr>
          <w:sz w:val="24"/>
          <w:szCs w:val="24"/>
        </w:rPr>
        <w:t>1</w:t>
      </w:r>
      <w:r w:rsidR="00713C10" w:rsidRPr="00183FF4">
        <w:rPr>
          <w:sz w:val="24"/>
          <w:szCs w:val="24"/>
        </w:rPr>
        <w:t>75</w:t>
      </w:r>
      <w:r w:rsidR="00B3528D" w:rsidRPr="00183FF4">
        <w:rPr>
          <w:sz w:val="24"/>
          <w:szCs w:val="24"/>
        </w:rPr>
        <w:t xml:space="preserve"> mii</w:t>
      </w:r>
      <w:r w:rsidRPr="00183FF4">
        <w:rPr>
          <w:sz w:val="24"/>
          <w:szCs w:val="24"/>
        </w:rPr>
        <w:t xml:space="preserve"> lei.</w:t>
      </w:r>
    </w:p>
    <w:p w14:paraId="28C83E23" w14:textId="77777777" w:rsidR="006F2F50" w:rsidRPr="00183FF4" w:rsidRDefault="006F2F50" w:rsidP="00F9145D">
      <w:pPr>
        <w:pStyle w:val="BodyText3"/>
        <w:ind w:firstLine="720"/>
        <w:jc w:val="both"/>
        <w:rPr>
          <w:sz w:val="24"/>
          <w:szCs w:val="24"/>
        </w:rPr>
      </w:pPr>
    </w:p>
    <w:p w14:paraId="5CC6C6F1" w14:textId="77777777" w:rsidR="001A64C4" w:rsidRPr="00183FF4" w:rsidRDefault="001A64C4" w:rsidP="00F9145D">
      <w:pPr>
        <w:pStyle w:val="BodyText3"/>
        <w:ind w:firstLine="720"/>
        <w:jc w:val="both"/>
        <w:rPr>
          <w:sz w:val="24"/>
          <w:szCs w:val="24"/>
        </w:rPr>
      </w:pPr>
    </w:p>
    <w:p w14:paraId="25047FFC" w14:textId="1BC41FD2" w:rsidR="006F2F50" w:rsidRPr="00183FF4" w:rsidRDefault="006F2F50" w:rsidP="006F2F50">
      <w:pPr>
        <w:spacing w:line="360" w:lineRule="auto"/>
        <w:ind w:right="-2"/>
        <w:rPr>
          <w:rFonts w:ascii="Times New Roman" w:hAnsi="Times New Roman"/>
          <w:bCs/>
          <w:sz w:val="24"/>
          <w:szCs w:val="24"/>
        </w:rPr>
      </w:pPr>
      <w:r w:rsidRPr="00183FF4">
        <w:rPr>
          <w:rFonts w:ascii="Times New Roman" w:hAnsi="Times New Roman"/>
          <w:bCs/>
          <w:sz w:val="24"/>
          <w:szCs w:val="24"/>
        </w:rPr>
        <w:t>2</w:t>
      </w:r>
      <w:r w:rsidR="001A64C4" w:rsidRPr="00183FF4">
        <w:rPr>
          <w:rFonts w:ascii="Times New Roman" w:hAnsi="Times New Roman"/>
          <w:bCs/>
          <w:sz w:val="24"/>
          <w:szCs w:val="24"/>
        </w:rPr>
        <w:t>.1</w:t>
      </w:r>
      <w:r w:rsidRPr="00183FF4">
        <w:rPr>
          <w:rFonts w:ascii="Times New Roman" w:hAnsi="Times New Roman"/>
          <w:bCs/>
          <w:sz w:val="24"/>
          <w:szCs w:val="24"/>
        </w:rPr>
        <w:t>.</w:t>
      </w:r>
      <w:r w:rsidR="001A64C4" w:rsidRPr="00183FF4">
        <w:rPr>
          <w:rFonts w:ascii="Times New Roman" w:hAnsi="Times New Roman"/>
          <w:bCs/>
          <w:sz w:val="24"/>
          <w:szCs w:val="24"/>
        </w:rPr>
        <w:t>2.</w:t>
      </w:r>
      <w:r w:rsidRPr="00183FF4">
        <w:rPr>
          <w:rFonts w:ascii="Times New Roman" w:hAnsi="Times New Roman"/>
          <w:bCs/>
          <w:sz w:val="24"/>
          <w:szCs w:val="24"/>
        </w:rPr>
        <w:t xml:space="preserve"> Cheltuieli cu personalul</w:t>
      </w:r>
      <w:r w:rsidRPr="00183FF4">
        <w:rPr>
          <w:rFonts w:ascii="Times New Roman" w:hAnsi="Times New Roman"/>
          <w:bCs/>
          <w:sz w:val="24"/>
          <w:szCs w:val="24"/>
        </w:rPr>
        <w:tab/>
      </w:r>
      <w:r w:rsidRPr="00183FF4">
        <w:rPr>
          <w:rFonts w:ascii="Times New Roman" w:hAnsi="Times New Roman"/>
          <w:bCs/>
          <w:sz w:val="24"/>
          <w:szCs w:val="24"/>
        </w:rPr>
        <w:tab/>
      </w:r>
      <w:r w:rsidR="00A85CD3" w:rsidRPr="00183FF4">
        <w:rPr>
          <w:rFonts w:ascii="Times New Roman" w:hAnsi="Times New Roman"/>
          <w:bCs/>
          <w:sz w:val="24"/>
          <w:szCs w:val="24"/>
        </w:rPr>
        <w:t xml:space="preserve">  </w:t>
      </w:r>
      <w:r w:rsidR="00A85CD3" w:rsidRPr="00183FF4">
        <w:rPr>
          <w:rFonts w:ascii="Times New Roman" w:hAnsi="Times New Roman"/>
          <w:bCs/>
          <w:sz w:val="24"/>
          <w:szCs w:val="24"/>
        </w:rPr>
        <w:tab/>
        <w:t xml:space="preserve">   </w:t>
      </w:r>
      <w:r w:rsidR="005E7107" w:rsidRPr="00183FF4">
        <w:rPr>
          <w:rFonts w:ascii="Times New Roman" w:hAnsi="Times New Roman"/>
          <w:bCs/>
          <w:sz w:val="24"/>
          <w:szCs w:val="24"/>
        </w:rPr>
        <w:t xml:space="preserve">     </w:t>
      </w:r>
      <w:r w:rsidRPr="00183FF4">
        <w:rPr>
          <w:rFonts w:ascii="Times New Roman" w:hAnsi="Times New Roman"/>
          <w:bCs/>
          <w:sz w:val="24"/>
          <w:szCs w:val="24"/>
        </w:rPr>
        <w:t>-</w:t>
      </w:r>
      <w:r w:rsidR="005E7107" w:rsidRPr="00183FF4">
        <w:rPr>
          <w:rFonts w:ascii="Times New Roman" w:hAnsi="Times New Roman"/>
          <w:bCs/>
          <w:sz w:val="24"/>
          <w:szCs w:val="24"/>
        </w:rPr>
        <w:t xml:space="preserve"> mii l</w:t>
      </w:r>
      <w:r w:rsidRPr="00183FF4">
        <w:rPr>
          <w:rFonts w:ascii="Times New Roman" w:hAnsi="Times New Roman"/>
          <w:bCs/>
          <w:sz w:val="24"/>
          <w:szCs w:val="24"/>
        </w:rPr>
        <w:t>ei-</w:t>
      </w:r>
    </w:p>
    <w:tbl>
      <w:tblPr>
        <w:tblW w:w="7900" w:type="dxa"/>
        <w:tblLook w:val="04A0" w:firstRow="1" w:lastRow="0" w:firstColumn="1" w:lastColumn="0" w:noHBand="0" w:noVBand="1"/>
      </w:tblPr>
      <w:tblGrid>
        <w:gridCol w:w="5240"/>
        <w:gridCol w:w="1180"/>
        <w:gridCol w:w="1480"/>
      </w:tblGrid>
      <w:tr w:rsidR="00183FF4" w:rsidRPr="00183FF4" w14:paraId="64ACD9C1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26B70" w14:textId="77777777" w:rsidR="00183FF4" w:rsidRPr="00183FF4" w:rsidRDefault="00183FF4" w:rsidP="00183FF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Salarii brute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085C3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2.096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E8525F" w14:textId="77777777" w:rsidR="00183FF4" w:rsidRPr="00183FF4" w:rsidRDefault="00183FF4" w:rsidP="00183FF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din care:</w:t>
            </w:r>
          </w:p>
        </w:tc>
      </w:tr>
      <w:tr w:rsidR="00183FF4" w:rsidRPr="00183FF4" w14:paraId="40B1A5B4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AB9BF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-contract de mandat din care: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4BF29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65B83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216DAEC4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EC08E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a) componenta fixa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E0371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6E9A2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4FDB7C4A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D6508D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b) componenta variabila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CDF4E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F8204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1D5FC29C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BFC80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-consiliul de administratie(4 membri) dincare: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27744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65174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1B764905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B98AB3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               a) componenta fixa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0ADF6D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2A2FBE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19357E10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BF2C0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b) componenta variabila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C707D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442DA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2292B453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1EFA0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-comisia de cenzori(2 cenzori)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C28F5C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2AC25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76EC4D06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1CA66C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-personal executiv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96801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1.626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7E86D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59D3B648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3DE8E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DE5B2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1BE05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</w:tr>
      <w:tr w:rsidR="00183FF4" w:rsidRPr="00183FF4" w14:paraId="7614504A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4DAA6" w14:textId="77777777" w:rsidR="00183FF4" w:rsidRPr="00183FF4" w:rsidRDefault="00183FF4" w:rsidP="00183FF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Bonusuri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4DAC3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9371E" w14:textId="77777777" w:rsidR="00183FF4" w:rsidRPr="00183FF4" w:rsidRDefault="00183FF4" w:rsidP="00183FF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din care:</w:t>
            </w:r>
          </w:p>
        </w:tc>
      </w:tr>
      <w:tr w:rsidR="00183FF4" w:rsidRPr="00183FF4" w14:paraId="11D70407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91149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-tichete de masa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F8CE4C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F1CF7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767EA70C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24149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-tichete de vacanta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F3E99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214C72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78452DD3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B7E74" w14:textId="77777777" w:rsidR="00183FF4" w:rsidRPr="00183FF4" w:rsidRDefault="00183FF4" w:rsidP="00183FF4">
            <w:pPr>
              <w:rPr>
                <w:rFonts w:ascii="Times New Roman" w:hAnsi="Times New Roman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sz w:val="24"/>
                <w:szCs w:val="24"/>
              </w:rPr>
              <w:t>-fond de participare la profit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F1529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BAAD2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1ED29E81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FBFB74" w14:textId="77777777" w:rsidR="00183FF4" w:rsidRPr="00183FF4" w:rsidRDefault="00183FF4" w:rsidP="00183FF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-tichete cadou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EA5819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29173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0E9D43D6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77769" w14:textId="77777777" w:rsidR="00183FF4" w:rsidRPr="00183FF4" w:rsidRDefault="00183FF4" w:rsidP="00183FF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Cheltuieli cu contributii datorate de angajator: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CA1A1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E176F4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83FF4" w:rsidRPr="00183FF4" w14:paraId="10D1CF3E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03060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C9F3A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5516F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</w:tr>
      <w:tr w:rsidR="00183FF4" w:rsidRPr="00183FF4" w14:paraId="05607A51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082EAD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382AE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93343" w14:textId="77777777" w:rsidR="00183FF4" w:rsidRPr="00183FF4" w:rsidRDefault="00183FF4" w:rsidP="00183FF4">
            <w:pPr>
              <w:rPr>
                <w:rFonts w:ascii="Times New Roman" w:hAnsi="Times New Roman"/>
                <w:sz w:val="20"/>
              </w:rPr>
            </w:pPr>
          </w:p>
        </w:tc>
      </w:tr>
      <w:tr w:rsidR="00183FF4" w:rsidRPr="00183FF4" w14:paraId="56D541CA" w14:textId="77777777" w:rsidTr="00183FF4">
        <w:trPr>
          <w:trHeight w:val="312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413B42" w14:textId="77777777" w:rsidR="00183FF4" w:rsidRPr="00183FF4" w:rsidRDefault="00183FF4" w:rsidP="00183FF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TOTAL cheltuieli cu personalul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B37E8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83FF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2.456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C8C75" w14:textId="77777777" w:rsidR="00183FF4" w:rsidRPr="00183FF4" w:rsidRDefault="00183FF4" w:rsidP="00183FF4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990CE9A" w14:textId="77777777" w:rsidR="00A85CD3" w:rsidRPr="00183FF4" w:rsidRDefault="00A85CD3" w:rsidP="006F2F50">
      <w:pPr>
        <w:spacing w:line="360" w:lineRule="auto"/>
        <w:ind w:right="-2"/>
        <w:rPr>
          <w:rFonts w:ascii="Times New Roman" w:hAnsi="Times New Roman"/>
          <w:b/>
          <w:sz w:val="24"/>
          <w:szCs w:val="24"/>
        </w:rPr>
      </w:pPr>
    </w:p>
    <w:p w14:paraId="63B306CD" w14:textId="77777777" w:rsidR="00A85CD3" w:rsidRPr="00183FF4" w:rsidRDefault="00A85CD3" w:rsidP="006F2F50">
      <w:pPr>
        <w:spacing w:line="360" w:lineRule="auto"/>
        <w:ind w:right="-2"/>
        <w:rPr>
          <w:rFonts w:ascii="Times New Roman" w:hAnsi="Times New Roman"/>
          <w:b/>
          <w:sz w:val="24"/>
          <w:szCs w:val="24"/>
        </w:rPr>
      </w:pPr>
    </w:p>
    <w:p w14:paraId="2FFDBC85" w14:textId="4E679851" w:rsidR="00FB2B7E" w:rsidRPr="00183FF4" w:rsidRDefault="00FB2B7E" w:rsidP="00FB2B7E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183FF4">
        <w:rPr>
          <w:rFonts w:ascii="Times New Roman" w:hAnsi="Times New Roman"/>
          <w:b/>
          <w:bCs/>
          <w:sz w:val="24"/>
          <w:szCs w:val="24"/>
        </w:rPr>
        <w:t>III. PROFIT</w:t>
      </w:r>
    </w:p>
    <w:p w14:paraId="18482026" w14:textId="76777173" w:rsidR="009E7A4E" w:rsidRPr="00183FF4" w:rsidRDefault="00FB2B7E" w:rsidP="00FB2B7E">
      <w:pPr>
        <w:pStyle w:val="Header"/>
        <w:tabs>
          <w:tab w:val="clear" w:pos="4153"/>
          <w:tab w:val="clear" w:pos="830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 xml:space="preserve">Profitul brut previzionat pentru anul </w:t>
      </w:r>
      <w:r w:rsidR="00A124E9" w:rsidRPr="00183FF4">
        <w:rPr>
          <w:rFonts w:ascii="Times New Roman" w:hAnsi="Times New Roman"/>
          <w:sz w:val="24"/>
          <w:szCs w:val="24"/>
        </w:rPr>
        <w:t>2026</w:t>
      </w:r>
      <w:r w:rsidRPr="00183FF4">
        <w:rPr>
          <w:rFonts w:ascii="Times New Roman" w:hAnsi="Times New Roman"/>
          <w:sz w:val="24"/>
          <w:szCs w:val="24"/>
        </w:rPr>
        <w:t xml:space="preserve"> este de </w:t>
      </w:r>
      <w:r w:rsidR="00183FF4" w:rsidRPr="00183FF4">
        <w:rPr>
          <w:rFonts w:ascii="Times New Roman" w:hAnsi="Times New Roman"/>
          <w:sz w:val="24"/>
          <w:szCs w:val="24"/>
        </w:rPr>
        <w:t>648</w:t>
      </w:r>
      <w:r w:rsidRPr="00183FF4">
        <w:rPr>
          <w:rFonts w:ascii="Times New Roman" w:hAnsi="Times New Roman"/>
          <w:sz w:val="24"/>
          <w:szCs w:val="24"/>
        </w:rPr>
        <w:t xml:space="preserve"> mii lei, impozitul pe profit previzionat este de </w:t>
      </w:r>
      <w:r w:rsidR="00183FF4" w:rsidRPr="00183FF4">
        <w:rPr>
          <w:rFonts w:ascii="Times New Roman" w:hAnsi="Times New Roman"/>
          <w:sz w:val="24"/>
          <w:szCs w:val="24"/>
        </w:rPr>
        <w:t>104</w:t>
      </w:r>
      <w:r w:rsidRPr="00183FF4">
        <w:rPr>
          <w:rFonts w:ascii="Times New Roman" w:hAnsi="Times New Roman"/>
          <w:sz w:val="24"/>
          <w:szCs w:val="24"/>
        </w:rPr>
        <w:t xml:space="preserve"> mii lei, iar profitul net previzionat este de </w:t>
      </w:r>
      <w:r w:rsidR="00183FF4" w:rsidRPr="00183FF4">
        <w:rPr>
          <w:rFonts w:ascii="Times New Roman" w:hAnsi="Times New Roman"/>
          <w:sz w:val="24"/>
          <w:szCs w:val="24"/>
        </w:rPr>
        <w:t>54</w:t>
      </w:r>
      <w:r w:rsidR="00150C0E">
        <w:rPr>
          <w:rFonts w:ascii="Times New Roman" w:hAnsi="Times New Roman"/>
          <w:sz w:val="24"/>
          <w:szCs w:val="24"/>
        </w:rPr>
        <w:t>4</w:t>
      </w:r>
      <w:r w:rsidRPr="00183FF4">
        <w:rPr>
          <w:rFonts w:ascii="Times New Roman" w:hAnsi="Times New Roman"/>
          <w:sz w:val="24"/>
          <w:szCs w:val="24"/>
        </w:rPr>
        <w:t xml:space="preserve"> mii lei, în creștere cu </w:t>
      </w:r>
      <w:r w:rsidR="00183FF4" w:rsidRPr="00183FF4">
        <w:rPr>
          <w:rFonts w:ascii="Times New Roman" w:hAnsi="Times New Roman"/>
          <w:sz w:val="24"/>
          <w:szCs w:val="24"/>
        </w:rPr>
        <w:t>9</w:t>
      </w:r>
      <w:r w:rsidRPr="00183FF4">
        <w:rPr>
          <w:rFonts w:ascii="Times New Roman" w:hAnsi="Times New Roman"/>
          <w:sz w:val="24"/>
          <w:szCs w:val="24"/>
        </w:rPr>
        <w:t>% față de nivelul previzionat pentru anul 202</w:t>
      </w:r>
      <w:r w:rsidR="00183FF4" w:rsidRPr="00183FF4">
        <w:rPr>
          <w:rFonts w:ascii="Times New Roman" w:hAnsi="Times New Roman"/>
          <w:sz w:val="24"/>
          <w:szCs w:val="24"/>
        </w:rPr>
        <w:t>5</w:t>
      </w:r>
      <w:r w:rsidRPr="00183FF4">
        <w:rPr>
          <w:rFonts w:ascii="Times New Roman" w:hAnsi="Times New Roman"/>
          <w:sz w:val="24"/>
          <w:szCs w:val="24"/>
        </w:rPr>
        <w:t>.</w:t>
      </w:r>
    </w:p>
    <w:p w14:paraId="22061145" w14:textId="77777777" w:rsidR="00D55A52" w:rsidRPr="00183FF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5DD15822" w14:textId="77777777" w:rsidR="00D55A52" w:rsidRPr="00183FF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432F08E9" w14:textId="77777777" w:rsidR="00D55A52" w:rsidRPr="00183FF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7E75B672" w14:textId="77777777" w:rsidR="00D55A52" w:rsidRPr="00183FF4" w:rsidRDefault="00D55A52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</w:p>
    <w:p w14:paraId="04E53186" w14:textId="77777777" w:rsidR="000256FE" w:rsidRPr="00183FF4" w:rsidRDefault="003B6417">
      <w:pPr>
        <w:pStyle w:val="Header"/>
        <w:tabs>
          <w:tab w:val="clear" w:pos="4153"/>
          <w:tab w:val="clear" w:pos="8306"/>
        </w:tabs>
        <w:jc w:val="both"/>
        <w:rPr>
          <w:rFonts w:ascii="Times New Roman" w:hAnsi="Times New Roman"/>
          <w:sz w:val="24"/>
          <w:szCs w:val="24"/>
        </w:rPr>
      </w:pPr>
      <w:r w:rsidRPr="00183FF4">
        <w:rPr>
          <w:rFonts w:ascii="Times New Roman" w:hAnsi="Times New Roman"/>
          <w:sz w:val="24"/>
          <w:szCs w:val="24"/>
        </w:rPr>
        <w:tab/>
        <w:t xml:space="preserve">   Director general</w:t>
      </w:r>
      <w:r w:rsidR="006D0D8D" w:rsidRPr="00183FF4">
        <w:rPr>
          <w:rFonts w:ascii="Times New Roman" w:hAnsi="Times New Roman"/>
          <w:sz w:val="24"/>
          <w:szCs w:val="24"/>
        </w:rPr>
        <w:t xml:space="preserve"> </w:t>
      </w:r>
      <w:r w:rsidR="006D0D8D" w:rsidRPr="00183FF4">
        <w:rPr>
          <w:rFonts w:ascii="Times New Roman" w:hAnsi="Times New Roman"/>
          <w:sz w:val="24"/>
          <w:szCs w:val="24"/>
        </w:rPr>
        <w:tab/>
      </w:r>
      <w:r w:rsidR="006D0D8D" w:rsidRPr="00183FF4">
        <w:rPr>
          <w:rFonts w:ascii="Times New Roman" w:hAnsi="Times New Roman"/>
          <w:sz w:val="24"/>
          <w:szCs w:val="24"/>
        </w:rPr>
        <w:tab/>
      </w:r>
      <w:r w:rsidR="006D0D8D" w:rsidRPr="00183FF4">
        <w:rPr>
          <w:rFonts w:ascii="Times New Roman" w:hAnsi="Times New Roman"/>
          <w:sz w:val="24"/>
          <w:szCs w:val="24"/>
        </w:rPr>
        <w:tab/>
      </w:r>
      <w:r w:rsidR="006D0D8D" w:rsidRPr="00183FF4">
        <w:rPr>
          <w:rFonts w:ascii="Times New Roman" w:hAnsi="Times New Roman"/>
          <w:sz w:val="24"/>
          <w:szCs w:val="24"/>
        </w:rPr>
        <w:tab/>
      </w:r>
      <w:r w:rsidRPr="00183FF4">
        <w:rPr>
          <w:rFonts w:ascii="Times New Roman" w:hAnsi="Times New Roman"/>
          <w:sz w:val="24"/>
          <w:szCs w:val="24"/>
        </w:rPr>
        <w:t xml:space="preserve">               </w:t>
      </w:r>
      <w:r w:rsidR="00AF19E9" w:rsidRPr="00183FF4">
        <w:rPr>
          <w:rFonts w:ascii="Times New Roman" w:hAnsi="Times New Roman"/>
          <w:sz w:val="24"/>
          <w:szCs w:val="24"/>
        </w:rPr>
        <w:t xml:space="preserve">          </w:t>
      </w:r>
      <w:r w:rsidR="000256FE" w:rsidRPr="00183FF4">
        <w:rPr>
          <w:rFonts w:ascii="Times New Roman" w:hAnsi="Times New Roman"/>
          <w:sz w:val="24"/>
          <w:szCs w:val="24"/>
        </w:rPr>
        <w:t xml:space="preserve">    </w:t>
      </w:r>
      <w:r w:rsidRPr="00183FF4">
        <w:rPr>
          <w:rFonts w:ascii="Times New Roman" w:hAnsi="Times New Roman"/>
          <w:sz w:val="24"/>
          <w:szCs w:val="24"/>
        </w:rPr>
        <w:t>Contabil sef</w:t>
      </w:r>
    </w:p>
    <w:p w14:paraId="67A989C4" w14:textId="5E234243" w:rsidR="006D0D8D" w:rsidRPr="00183FF4" w:rsidRDefault="0038687D" w:rsidP="000256FE">
      <w:pPr>
        <w:pStyle w:val="Header"/>
        <w:tabs>
          <w:tab w:val="clear" w:pos="4153"/>
          <w:tab w:val="clear" w:pos="8306"/>
        </w:tabs>
        <w:ind w:left="720"/>
        <w:jc w:val="both"/>
        <w:rPr>
          <w:rFonts w:ascii="Times New Roman" w:hAnsi="Times New Roman"/>
          <w:sz w:val="24"/>
          <w:szCs w:val="24"/>
        </w:rPr>
      </w:pPr>
      <w:bookmarkStart w:id="0" w:name="_Hlk125965405"/>
      <w:r w:rsidRPr="00183FF4">
        <w:rPr>
          <w:rFonts w:ascii="Times New Roman" w:hAnsi="Times New Roman"/>
          <w:sz w:val="24"/>
          <w:szCs w:val="24"/>
        </w:rPr>
        <w:t>Birtalan István-Balázs</w:t>
      </w:r>
      <w:bookmarkEnd w:id="0"/>
      <w:r w:rsidR="006D0D8D" w:rsidRPr="00183FF4">
        <w:rPr>
          <w:rFonts w:ascii="Times New Roman" w:hAnsi="Times New Roman"/>
          <w:sz w:val="24"/>
          <w:szCs w:val="24"/>
        </w:rPr>
        <w:tab/>
      </w:r>
      <w:r w:rsidR="006D0D8D" w:rsidRPr="00183FF4">
        <w:rPr>
          <w:rFonts w:ascii="Times New Roman" w:hAnsi="Times New Roman"/>
          <w:sz w:val="24"/>
          <w:szCs w:val="24"/>
        </w:rPr>
        <w:tab/>
      </w:r>
      <w:r w:rsidR="006D0D8D" w:rsidRPr="00183FF4">
        <w:rPr>
          <w:rFonts w:ascii="Times New Roman" w:hAnsi="Times New Roman"/>
          <w:sz w:val="24"/>
          <w:szCs w:val="24"/>
        </w:rPr>
        <w:tab/>
      </w:r>
      <w:r w:rsidR="006D0D8D" w:rsidRPr="00183FF4">
        <w:rPr>
          <w:rFonts w:ascii="Times New Roman" w:hAnsi="Times New Roman"/>
          <w:sz w:val="24"/>
          <w:szCs w:val="24"/>
        </w:rPr>
        <w:tab/>
        <w:t xml:space="preserve">   </w:t>
      </w:r>
      <w:r w:rsidR="003B6417" w:rsidRPr="00183FF4">
        <w:rPr>
          <w:rFonts w:ascii="Times New Roman" w:hAnsi="Times New Roman"/>
          <w:sz w:val="24"/>
          <w:szCs w:val="24"/>
        </w:rPr>
        <w:t xml:space="preserve">    </w:t>
      </w:r>
      <w:r w:rsidR="001A64C4" w:rsidRPr="00183FF4">
        <w:rPr>
          <w:rFonts w:ascii="Times New Roman" w:hAnsi="Times New Roman"/>
          <w:sz w:val="24"/>
          <w:szCs w:val="24"/>
        </w:rPr>
        <w:t xml:space="preserve"> </w:t>
      </w:r>
      <w:r w:rsidR="001A64C4" w:rsidRPr="00183FF4">
        <w:rPr>
          <w:rFonts w:ascii="Times New Roman" w:hAnsi="Times New Roman"/>
          <w:sz w:val="24"/>
          <w:szCs w:val="24"/>
        </w:rPr>
        <w:tab/>
      </w:r>
      <w:r w:rsidR="003B6417" w:rsidRPr="00183FF4">
        <w:rPr>
          <w:rFonts w:ascii="Times New Roman" w:hAnsi="Times New Roman"/>
          <w:sz w:val="24"/>
          <w:szCs w:val="24"/>
        </w:rPr>
        <w:t xml:space="preserve"> </w:t>
      </w:r>
      <w:r w:rsidRPr="00183FF4">
        <w:rPr>
          <w:rFonts w:ascii="Times New Roman" w:hAnsi="Times New Roman"/>
          <w:sz w:val="24"/>
          <w:szCs w:val="24"/>
        </w:rPr>
        <w:tab/>
        <w:t xml:space="preserve">  </w:t>
      </w:r>
      <w:r w:rsidR="006D0D8D" w:rsidRPr="00183FF4">
        <w:rPr>
          <w:rFonts w:ascii="Times New Roman" w:hAnsi="Times New Roman"/>
          <w:sz w:val="24"/>
          <w:szCs w:val="24"/>
        </w:rPr>
        <w:t>Ramona Frâncean</w:t>
      </w:r>
    </w:p>
    <w:sectPr w:rsidR="006D0D8D" w:rsidRPr="00183FF4" w:rsidSect="00EC2E70">
      <w:footerReference w:type="even" r:id="rId13"/>
      <w:footerReference w:type="default" r:id="rId14"/>
      <w:headerReference w:type="first" r:id="rId15"/>
      <w:pgSz w:w="11907" w:h="16840" w:code="9"/>
      <w:pgMar w:top="1077" w:right="720" w:bottom="964" w:left="1440" w:header="99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57A21" w14:textId="77777777" w:rsidR="005F39E4" w:rsidRDefault="005F39E4">
      <w:r>
        <w:separator/>
      </w:r>
    </w:p>
  </w:endnote>
  <w:endnote w:type="continuationSeparator" w:id="0">
    <w:p w14:paraId="6220470F" w14:textId="77777777" w:rsidR="005F39E4" w:rsidRDefault="005F3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BF7DA" w14:textId="38892EF3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4CB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D001B9F" w14:textId="77777777" w:rsidR="004E486C" w:rsidRDefault="004E486C" w:rsidP="00DE50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77213" w14:textId="77777777" w:rsidR="004E486C" w:rsidRDefault="004E486C" w:rsidP="00DE50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B7E0E">
      <w:rPr>
        <w:rStyle w:val="PageNumber"/>
        <w:noProof/>
      </w:rPr>
      <w:t>3</w:t>
    </w:r>
    <w:r>
      <w:rPr>
        <w:rStyle w:val="PageNumber"/>
      </w:rPr>
      <w:fldChar w:fldCharType="end"/>
    </w:r>
  </w:p>
  <w:p w14:paraId="09C0413C" w14:textId="77777777" w:rsidR="004E486C" w:rsidRDefault="004E486C" w:rsidP="00DE50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1F25B" w14:textId="77777777" w:rsidR="005F39E4" w:rsidRDefault="005F39E4">
      <w:r>
        <w:separator/>
      </w:r>
    </w:p>
  </w:footnote>
  <w:footnote w:type="continuationSeparator" w:id="0">
    <w:p w14:paraId="782E36FB" w14:textId="77777777" w:rsidR="005F39E4" w:rsidRDefault="005F3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5EC84" w14:textId="5153D1E8" w:rsidR="004E486C" w:rsidRPr="00776A80" w:rsidRDefault="00F14CBE" w:rsidP="00BD2CF4">
    <w:pPr>
      <w:pStyle w:val="Header"/>
      <w:rPr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BD55F" wp14:editId="59264961">
              <wp:simplePos x="0" y="0"/>
              <wp:positionH relativeFrom="column">
                <wp:posOffset>-424815</wp:posOffset>
              </wp:positionH>
              <wp:positionV relativeFrom="paragraph">
                <wp:posOffset>625475</wp:posOffset>
              </wp:positionV>
              <wp:extent cx="6892925" cy="635"/>
              <wp:effectExtent l="0" t="0" r="3175" b="18415"/>
              <wp:wrapNone/>
              <wp:docPr id="4" name="Conector drept cu săgeată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929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61341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rept cu săgeată 4" o:spid="_x0000_s1026" type="#_x0000_t32" style="position:absolute;margin-left:-33.45pt;margin-top:49.25pt;width:542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" strokeweight="1pt"/>
          </w:pict>
        </mc:Fallback>
      </mc:AlternateContent>
    </w:r>
    <w:r w:rsidR="00305313">
      <w:rPr>
        <w:noProof/>
      </w:rPr>
      <w:drawing>
        <wp:anchor distT="0" distB="0" distL="114300" distR="114300" simplePos="0" relativeHeight="251656192" behindDoc="1" locked="0" layoutInCell="1" allowOverlap="1" wp14:anchorId="0782AF9C" wp14:editId="1AB86D19">
          <wp:simplePos x="0" y="0"/>
          <wp:positionH relativeFrom="column">
            <wp:posOffset>5061585</wp:posOffset>
          </wp:positionH>
          <wp:positionV relativeFrom="paragraph">
            <wp:posOffset>-200025</wp:posOffset>
          </wp:positionV>
          <wp:extent cx="1408430" cy="797560"/>
          <wp:effectExtent l="0" t="0" r="0" b="0"/>
          <wp:wrapNone/>
          <wp:docPr id="7" name="Imagine 6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6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sz w:val="21"/>
        <w:szCs w:val="21"/>
      </w:rPr>
      <w:object w:dxaOrig="1440" w:dyaOrig="1440" w14:anchorId="3B97AB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margin-left:-33.3pt;margin-top:-9.75pt;width:120.5pt;height:52.25pt;z-index:251658240;mso-position-horizontal-relative:text;mso-position-vertical-relative:text" o:allowincell="f">
          <v:imagedata r:id="rId2" o:title=""/>
          <w10:wrap type="topAndBottom"/>
        </v:shape>
        <o:OLEObject Type="Embed" ProgID="CorelDraw.Graphic.7" ShapeID="_x0000_s1033" DrawAspect="Content" ObjectID="_1838187970" r:id="rId3"/>
      </w:object>
    </w:r>
    <w:r w:rsidR="0030531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9AE6FA" wp14:editId="4B332365">
              <wp:simplePos x="0" y="0"/>
              <wp:positionH relativeFrom="column">
                <wp:posOffset>624205</wp:posOffset>
              </wp:positionH>
              <wp:positionV relativeFrom="paragraph">
                <wp:posOffset>-298450</wp:posOffset>
              </wp:positionV>
              <wp:extent cx="4826000" cy="860425"/>
              <wp:effectExtent l="0" t="0" r="0" b="0"/>
              <wp:wrapNone/>
              <wp:docPr id="5" name="Casetă tex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6000" cy="860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0C3C3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Tîrgu Mureş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România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>
                            <w:rPr>
                              <w:sz w:val="20"/>
                            </w:rPr>
                            <w:t xml:space="preserve"> str. Bartók Béla nr.</w:t>
                          </w:r>
                          <w:r w:rsidRPr="00EC3640">
                            <w:rPr>
                              <w:sz w:val="20"/>
                            </w:rPr>
                            <w:t xml:space="preserve">2/A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Cod postal 540035</w:t>
                          </w:r>
                        </w:p>
                        <w:p w14:paraId="36E2C3EA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J-26-466-1998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 w:rsidRPr="00EC3640">
                            <w:rPr>
                              <w:sz w:val="20"/>
                            </w:rPr>
                            <w:t xml:space="preserve"> C</w:t>
                          </w:r>
                          <w:r>
                            <w:rPr>
                              <w:sz w:val="20"/>
                            </w:rPr>
                            <w:t>UI</w:t>
                          </w:r>
                          <w:r w:rsidRPr="00EC3640">
                            <w:rPr>
                              <w:sz w:val="20"/>
                            </w:rPr>
                            <w:t xml:space="preserve"> RO</w:t>
                          </w:r>
                          <w:r>
                            <w:rPr>
                              <w:sz w:val="20"/>
                            </w:rPr>
                            <w:t>10755066</w:t>
                          </w:r>
                        </w:p>
                        <w:p w14:paraId="3482CB10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 w:rsidRPr="00EC3640">
                            <w:rPr>
                              <w:sz w:val="20"/>
                            </w:rPr>
                            <w:t xml:space="preserve">Tel/Fax: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 xml:space="preserve">265-260 375, </w:t>
                          </w:r>
                          <w:r>
                            <w:rPr>
                              <w:sz w:val="20"/>
                            </w:rPr>
                            <w:t>0</w:t>
                          </w:r>
                          <w:r w:rsidRPr="00EC3640">
                            <w:rPr>
                              <w:sz w:val="20"/>
                            </w:rPr>
                            <w:t>265-236 315</w:t>
                          </w:r>
                          <w:r>
                            <w:rPr>
                              <w:sz w:val="20"/>
                            </w:rPr>
                            <w:t>, 0365-424508</w:t>
                          </w:r>
                        </w:p>
                        <w:p w14:paraId="18B50399" w14:textId="77777777" w:rsidR="004E486C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hyperlink r:id="rId4" w:history="1">
                            <w:r w:rsidRPr="00FF0F98">
                              <w:rPr>
                                <w:rStyle w:val="Hyperlink"/>
                                <w:sz w:val="20"/>
                              </w:rPr>
                              <w:t>www.locativmures.ro</w:t>
                            </w:r>
                          </w:hyperlink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EC3640">
                            <w:rPr>
                              <w:sz w:val="20"/>
                            </w:rPr>
                            <w:sym w:font="Symbol" w:char="F0B7"/>
                          </w:r>
                          <w:r>
                            <w:rPr>
                              <w:sz w:val="20"/>
                            </w:rPr>
                            <w:t xml:space="preserve"> e</w:t>
                          </w:r>
                          <w:r w:rsidRPr="00EC3640">
                            <w:rPr>
                              <w:sz w:val="20"/>
                            </w:rPr>
                            <w:t xml:space="preserve">-mail: </w:t>
                          </w:r>
                          <w:hyperlink r:id="rId5" w:history="1">
                            <w:r w:rsidRPr="001C0942">
                              <w:rPr>
                                <w:rStyle w:val="Hyperlink"/>
                                <w:sz w:val="20"/>
                              </w:rPr>
                              <w:t>office@locativmures.ro</w:t>
                            </w:r>
                          </w:hyperlink>
                        </w:p>
                        <w:p w14:paraId="7357D5CD" w14:textId="77777777" w:rsidR="004E486C" w:rsidRPr="00AE491A" w:rsidRDefault="004E486C" w:rsidP="00BD2CF4">
                          <w:pPr>
                            <w:pStyle w:val="Header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Cont</w:t>
                          </w:r>
                          <w:r w:rsidRPr="00EC3640">
                            <w:rPr>
                              <w:sz w:val="20"/>
                            </w:rPr>
                            <w:t xml:space="preserve">  RO76 BTRL 0270 1202 1047 49XX</w:t>
                          </w:r>
                          <w:r>
                            <w:rPr>
                              <w:sz w:val="20"/>
                            </w:rPr>
                            <w:t xml:space="preserve"> Ba</w:t>
                          </w:r>
                          <w:r w:rsidRPr="00EC3640">
                            <w:rPr>
                              <w:sz w:val="20"/>
                            </w:rPr>
                            <w:t>nca Transilvania Tg-Mures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9AE6FA" id="_x0000_t202" coordsize="21600,21600" o:spt="202" path="m,l,21600r21600,l21600,xe">
              <v:stroke joinstyle="miter"/>
              <v:path gradientshapeok="t" o:connecttype="rect"/>
            </v:shapetype>
            <v:shape id="Casetă text 5" o:spid="_x0000_s1026" type="#_x0000_t202" style="position:absolute;margin-left:49.15pt;margin-top:-23.5pt;width:380pt;height:67.7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" filled="f" stroked="f">
              <v:textbox style="mso-fit-shape-to-text:t">
                <w:txbxContent>
                  <w:p w14:paraId="1080C3C3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Tîrgu Mureş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România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>
                      <w:rPr>
                        <w:sz w:val="20"/>
                      </w:rPr>
                      <w:t xml:space="preserve"> str. Bartók Béla nr.</w:t>
                    </w:r>
                    <w:r w:rsidRPr="00EC3640">
                      <w:rPr>
                        <w:sz w:val="20"/>
                      </w:rPr>
                      <w:t xml:space="preserve">2/A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Cod postal 540035</w:t>
                    </w:r>
                  </w:p>
                  <w:p w14:paraId="36E2C3EA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J-26-466-1998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 w:rsidRPr="00EC3640">
                      <w:rPr>
                        <w:sz w:val="20"/>
                      </w:rPr>
                      <w:t xml:space="preserve"> C</w:t>
                    </w:r>
                    <w:r>
                      <w:rPr>
                        <w:sz w:val="20"/>
                      </w:rPr>
                      <w:t>UI</w:t>
                    </w:r>
                    <w:r w:rsidRPr="00EC3640">
                      <w:rPr>
                        <w:sz w:val="20"/>
                      </w:rPr>
                      <w:t xml:space="preserve"> RO</w:t>
                    </w:r>
                    <w:r>
                      <w:rPr>
                        <w:sz w:val="20"/>
                      </w:rPr>
                      <w:t>10755066</w:t>
                    </w:r>
                  </w:p>
                  <w:p w14:paraId="3482CB10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 w:rsidRPr="00EC3640">
                      <w:rPr>
                        <w:sz w:val="20"/>
                      </w:rPr>
                      <w:t xml:space="preserve">Tel/Fax: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 xml:space="preserve">265-260 375, </w:t>
                    </w:r>
                    <w:r>
                      <w:rPr>
                        <w:sz w:val="20"/>
                      </w:rPr>
                      <w:t>0</w:t>
                    </w:r>
                    <w:r w:rsidRPr="00EC3640">
                      <w:rPr>
                        <w:sz w:val="20"/>
                      </w:rPr>
                      <w:t>265-236 315</w:t>
                    </w:r>
                    <w:r>
                      <w:rPr>
                        <w:sz w:val="20"/>
                      </w:rPr>
                      <w:t>, 0365-424508</w:t>
                    </w:r>
                  </w:p>
                  <w:p w14:paraId="18B50399" w14:textId="77777777" w:rsidR="004E486C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hyperlink r:id="rId6" w:history="1">
                      <w:r w:rsidRPr="00FF0F98">
                        <w:rPr>
                          <w:rStyle w:val="Hyperlink"/>
                          <w:sz w:val="20"/>
                        </w:rPr>
                        <w:t>www.locativmures.ro</w:t>
                      </w:r>
                    </w:hyperlink>
                    <w:r>
                      <w:rPr>
                        <w:sz w:val="20"/>
                      </w:rPr>
                      <w:t xml:space="preserve"> </w:t>
                    </w:r>
                    <w:r w:rsidRPr="00EC3640">
                      <w:rPr>
                        <w:sz w:val="20"/>
                      </w:rPr>
                      <w:sym w:font="Symbol" w:char="F0B7"/>
                    </w:r>
                    <w:r>
                      <w:rPr>
                        <w:sz w:val="20"/>
                      </w:rPr>
                      <w:t xml:space="preserve"> e</w:t>
                    </w:r>
                    <w:r w:rsidRPr="00EC3640">
                      <w:rPr>
                        <w:sz w:val="20"/>
                      </w:rPr>
                      <w:t xml:space="preserve">-mail: </w:t>
                    </w:r>
                    <w:hyperlink r:id="rId7" w:history="1">
                      <w:r w:rsidRPr="001C0942">
                        <w:rPr>
                          <w:rStyle w:val="Hyperlink"/>
                          <w:sz w:val="20"/>
                        </w:rPr>
                        <w:t>office@locativmures.ro</w:t>
                      </w:r>
                    </w:hyperlink>
                  </w:p>
                  <w:p w14:paraId="7357D5CD" w14:textId="77777777" w:rsidR="004E486C" w:rsidRPr="00AE491A" w:rsidRDefault="004E486C" w:rsidP="00BD2CF4">
                    <w:pPr>
                      <w:pStyle w:val="Header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Cont</w:t>
                    </w:r>
                    <w:r w:rsidRPr="00EC3640">
                      <w:rPr>
                        <w:sz w:val="20"/>
                      </w:rPr>
                      <w:t xml:space="preserve">  RO76 BTRL 0270 1202 1047 49XX</w:t>
                    </w:r>
                    <w:r>
                      <w:rPr>
                        <w:sz w:val="20"/>
                      </w:rPr>
                      <w:t xml:space="preserve"> Ba</w:t>
                    </w:r>
                    <w:r w:rsidRPr="00EC3640">
                      <w:rPr>
                        <w:sz w:val="20"/>
                      </w:rPr>
                      <w:t>nca Transilvania Tg-Mures</w:t>
                    </w:r>
                  </w:p>
                </w:txbxContent>
              </v:textbox>
            </v:shape>
          </w:pict>
        </mc:Fallback>
      </mc:AlternateContent>
    </w:r>
    <w:r w:rsidR="004E486C">
      <w:rPr>
        <w:sz w:val="21"/>
        <w:szCs w:val="21"/>
      </w:rPr>
      <w:t xml:space="preserve">                       </w:t>
    </w:r>
  </w:p>
  <w:p w14:paraId="7AFF607C" w14:textId="23B77D6F" w:rsidR="004E486C" w:rsidRPr="00334699" w:rsidRDefault="004E486C" w:rsidP="00BD2C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33BB2"/>
    <w:multiLevelType w:val="multilevel"/>
    <w:tmpl w:val="DE920D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1DC50F0"/>
    <w:multiLevelType w:val="hybridMultilevel"/>
    <w:tmpl w:val="2D0476A8"/>
    <w:lvl w:ilvl="0" w:tplc="46D02754">
      <w:start w:val="3"/>
      <w:numFmt w:val="bullet"/>
      <w:lvlText w:val="-"/>
      <w:lvlJc w:val="left"/>
      <w:pPr>
        <w:ind w:left="90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" w15:restartNumberingAfterBreak="0">
    <w:nsid w:val="13CB77FE"/>
    <w:multiLevelType w:val="hybridMultilevel"/>
    <w:tmpl w:val="84DEB66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7562"/>
    <w:multiLevelType w:val="hybridMultilevel"/>
    <w:tmpl w:val="866C66F2"/>
    <w:lvl w:ilvl="0" w:tplc="D938B1B8">
      <w:start w:val="62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4" w15:restartNumberingAfterBreak="0">
    <w:nsid w:val="3140286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9271CF1"/>
    <w:multiLevelType w:val="hybridMultilevel"/>
    <w:tmpl w:val="AF804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654DD"/>
    <w:multiLevelType w:val="hybridMultilevel"/>
    <w:tmpl w:val="E88CF6A4"/>
    <w:lvl w:ilvl="0" w:tplc="7E5E56D0">
      <w:start w:val="1"/>
      <w:numFmt w:val="bullet"/>
      <w:lvlText w:val="-"/>
      <w:lvlJc w:val="left"/>
      <w:pPr>
        <w:ind w:left="68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7" w15:restartNumberingAfterBreak="0">
    <w:nsid w:val="53CA3ECD"/>
    <w:multiLevelType w:val="multilevel"/>
    <w:tmpl w:val="901051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9D321BA"/>
    <w:multiLevelType w:val="hybridMultilevel"/>
    <w:tmpl w:val="C2640822"/>
    <w:lvl w:ilvl="0" w:tplc="50C64B2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E549BA"/>
    <w:multiLevelType w:val="hybridMultilevel"/>
    <w:tmpl w:val="09846C34"/>
    <w:lvl w:ilvl="0" w:tplc="286AD60C">
      <w:start w:val="3"/>
      <w:numFmt w:val="bullet"/>
      <w:lvlText w:val="-"/>
      <w:lvlJc w:val="left"/>
      <w:pPr>
        <w:ind w:left="82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abstractNum w:abstractNumId="10" w15:restartNumberingAfterBreak="0">
    <w:nsid w:val="7C3678C0"/>
    <w:multiLevelType w:val="singleLevel"/>
    <w:tmpl w:val="19BE0054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397"/>
      </w:pPr>
      <w:rPr>
        <w:rFonts w:ascii="Wingdings" w:hAnsi="Wingdings" w:hint="default"/>
      </w:rPr>
    </w:lvl>
  </w:abstractNum>
  <w:num w:numId="1" w16cid:durableId="867640060">
    <w:abstractNumId w:val="7"/>
  </w:num>
  <w:num w:numId="2" w16cid:durableId="1439833388">
    <w:abstractNumId w:val="10"/>
  </w:num>
  <w:num w:numId="3" w16cid:durableId="788620571">
    <w:abstractNumId w:val="4"/>
  </w:num>
  <w:num w:numId="4" w16cid:durableId="1834955272">
    <w:abstractNumId w:val="2"/>
  </w:num>
  <w:num w:numId="5" w16cid:durableId="163301">
    <w:abstractNumId w:val="0"/>
  </w:num>
  <w:num w:numId="6" w16cid:durableId="1502937256">
    <w:abstractNumId w:val="3"/>
  </w:num>
  <w:num w:numId="7" w16cid:durableId="929004701">
    <w:abstractNumId w:val="1"/>
  </w:num>
  <w:num w:numId="8" w16cid:durableId="1585336990">
    <w:abstractNumId w:val="9"/>
  </w:num>
  <w:num w:numId="9" w16cid:durableId="1858696803">
    <w:abstractNumId w:val="6"/>
  </w:num>
  <w:num w:numId="10" w16cid:durableId="99419770">
    <w:abstractNumId w:val="5"/>
  </w:num>
  <w:num w:numId="11" w16cid:durableId="386801520">
    <w:abstractNumId w:val="7"/>
    <w:lvlOverride w:ilvl="0">
      <w:startOverride w:val="2"/>
    </w:lvlOverride>
    <w:lvlOverride w:ilvl="1">
      <w:startOverride w:val="1"/>
    </w:lvlOverride>
  </w:num>
  <w:num w:numId="12" w16cid:durableId="1378241742">
    <w:abstractNumId w:val="7"/>
    <w:lvlOverride w:ilvl="0">
      <w:startOverride w:val="2"/>
    </w:lvlOverride>
    <w:lvlOverride w:ilvl="1">
      <w:startOverride w:val="1"/>
    </w:lvlOverride>
  </w:num>
  <w:num w:numId="13" w16cid:durableId="18884494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54"/>
    <w:rsid w:val="00002485"/>
    <w:rsid w:val="00012098"/>
    <w:rsid w:val="00012F3D"/>
    <w:rsid w:val="000145C5"/>
    <w:rsid w:val="00020A97"/>
    <w:rsid w:val="00023B8C"/>
    <w:rsid w:val="000256FE"/>
    <w:rsid w:val="00027ADA"/>
    <w:rsid w:val="00041E01"/>
    <w:rsid w:val="000426F7"/>
    <w:rsid w:val="000444CA"/>
    <w:rsid w:val="00060526"/>
    <w:rsid w:val="0006165A"/>
    <w:rsid w:val="00063E15"/>
    <w:rsid w:val="00063EC7"/>
    <w:rsid w:val="00077112"/>
    <w:rsid w:val="000845F3"/>
    <w:rsid w:val="0009368A"/>
    <w:rsid w:val="000A23C3"/>
    <w:rsid w:val="000A3C81"/>
    <w:rsid w:val="000B4FD3"/>
    <w:rsid w:val="000B5384"/>
    <w:rsid w:val="000B7381"/>
    <w:rsid w:val="000C0373"/>
    <w:rsid w:val="000C04F8"/>
    <w:rsid w:val="000C3205"/>
    <w:rsid w:val="000C50AA"/>
    <w:rsid w:val="000C67FB"/>
    <w:rsid w:val="000D5654"/>
    <w:rsid w:val="000E65B6"/>
    <w:rsid w:val="000F0DEB"/>
    <w:rsid w:val="00100478"/>
    <w:rsid w:val="001028ED"/>
    <w:rsid w:val="0011549F"/>
    <w:rsid w:val="0012608D"/>
    <w:rsid w:val="001338A5"/>
    <w:rsid w:val="00135F7B"/>
    <w:rsid w:val="00136F00"/>
    <w:rsid w:val="00150C0E"/>
    <w:rsid w:val="00151462"/>
    <w:rsid w:val="00152EDE"/>
    <w:rsid w:val="00156DFB"/>
    <w:rsid w:val="001618F1"/>
    <w:rsid w:val="00164A00"/>
    <w:rsid w:val="00174884"/>
    <w:rsid w:val="00175E52"/>
    <w:rsid w:val="0017757A"/>
    <w:rsid w:val="00183643"/>
    <w:rsid w:val="00183FF4"/>
    <w:rsid w:val="00190EC3"/>
    <w:rsid w:val="001A444B"/>
    <w:rsid w:val="001A64C4"/>
    <w:rsid w:val="001B1E1E"/>
    <w:rsid w:val="001B3867"/>
    <w:rsid w:val="001B4355"/>
    <w:rsid w:val="001B4561"/>
    <w:rsid w:val="001B61EB"/>
    <w:rsid w:val="001E515A"/>
    <w:rsid w:val="001F35E9"/>
    <w:rsid w:val="001F58D1"/>
    <w:rsid w:val="00200B19"/>
    <w:rsid w:val="0020793C"/>
    <w:rsid w:val="00215E7B"/>
    <w:rsid w:val="00220403"/>
    <w:rsid w:val="00234AD7"/>
    <w:rsid w:val="0023698C"/>
    <w:rsid w:val="002409FF"/>
    <w:rsid w:val="00253412"/>
    <w:rsid w:val="00256275"/>
    <w:rsid w:val="00257D7E"/>
    <w:rsid w:val="002712C0"/>
    <w:rsid w:val="00280565"/>
    <w:rsid w:val="0028238E"/>
    <w:rsid w:val="0028626F"/>
    <w:rsid w:val="002A4D45"/>
    <w:rsid w:val="002B4538"/>
    <w:rsid w:val="002C26C8"/>
    <w:rsid w:val="002E23C2"/>
    <w:rsid w:val="002E6A49"/>
    <w:rsid w:val="003019BA"/>
    <w:rsid w:val="00303F77"/>
    <w:rsid w:val="00305313"/>
    <w:rsid w:val="003356E5"/>
    <w:rsid w:val="00343DF8"/>
    <w:rsid w:val="00345601"/>
    <w:rsid w:val="00345ADE"/>
    <w:rsid w:val="00345E69"/>
    <w:rsid w:val="00356263"/>
    <w:rsid w:val="003651DC"/>
    <w:rsid w:val="003705B7"/>
    <w:rsid w:val="0037088F"/>
    <w:rsid w:val="00374229"/>
    <w:rsid w:val="00376C58"/>
    <w:rsid w:val="003802A7"/>
    <w:rsid w:val="0038687D"/>
    <w:rsid w:val="003939EF"/>
    <w:rsid w:val="003957C8"/>
    <w:rsid w:val="003A155C"/>
    <w:rsid w:val="003B5030"/>
    <w:rsid w:val="003B6417"/>
    <w:rsid w:val="003B7BD7"/>
    <w:rsid w:val="003B7E0E"/>
    <w:rsid w:val="003C1D63"/>
    <w:rsid w:val="003D13AF"/>
    <w:rsid w:val="003D7677"/>
    <w:rsid w:val="003E061E"/>
    <w:rsid w:val="003F1070"/>
    <w:rsid w:val="003F3236"/>
    <w:rsid w:val="003F4110"/>
    <w:rsid w:val="00404395"/>
    <w:rsid w:val="004052DB"/>
    <w:rsid w:val="0041413C"/>
    <w:rsid w:val="00424244"/>
    <w:rsid w:val="00424AE2"/>
    <w:rsid w:val="00425F1D"/>
    <w:rsid w:val="0044016D"/>
    <w:rsid w:val="00454558"/>
    <w:rsid w:val="0046553A"/>
    <w:rsid w:val="00471025"/>
    <w:rsid w:val="00475575"/>
    <w:rsid w:val="004800AD"/>
    <w:rsid w:val="0048566A"/>
    <w:rsid w:val="00497A30"/>
    <w:rsid w:val="004A7034"/>
    <w:rsid w:val="004D00EC"/>
    <w:rsid w:val="004D36F9"/>
    <w:rsid w:val="004E486C"/>
    <w:rsid w:val="004E71CC"/>
    <w:rsid w:val="00521E19"/>
    <w:rsid w:val="00522BA5"/>
    <w:rsid w:val="00525A29"/>
    <w:rsid w:val="0052609A"/>
    <w:rsid w:val="00530727"/>
    <w:rsid w:val="00531A6E"/>
    <w:rsid w:val="00553331"/>
    <w:rsid w:val="00557425"/>
    <w:rsid w:val="00566884"/>
    <w:rsid w:val="00570B2B"/>
    <w:rsid w:val="00574AB6"/>
    <w:rsid w:val="00575E6D"/>
    <w:rsid w:val="005817F9"/>
    <w:rsid w:val="005A1183"/>
    <w:rsid w:val="005B2ECD"/>
    <w:rsid w:val="005B7F45"/>
    <w:rsid w:val="005D24A4"/>
    <w:rsid w:val="005D3E99"/>
    <w:rsid w:val="005D5B1D"/>
    <w:rsid w:val="005E1D6D"/>
    <w:rsid w:val="005E4930"/>
    <w:rsid w:val="005E56D0"/>
    <w:rsid w:val="005E7107"/>
    <w:rsid w:val="005E7108"/>
    <w:rsid w:val="005F39E4"/>
    <w:rsid w:val="005F58D6"/>
    <w:rsid w:val="005F7F3F"/>
    <w:rsid w:val="00602C1F"/>
    <w:rsid w:val="00617790"/>
    <w:rsid w:val="0062439A"/>
    <w:rsid w:val="00631FDF"/>
    <w:rsid w:val="006324E5"/>
    <w:rsid w:val="00636324"/>
    <w:rsid w:val="006415BB"/>
    <w:rsid w:val="006575FC"/>
    <w:rsid w:val="00657F14"/>
    <w:rsid w:val="006635C8"/>
    <w:rsid w:val="0066527E"/>
    <w:rsid w:val="00666FD4"/>
    <w:rsid w:val="00681541"/>
    <w:rsid w:val="00681763"/>
    <w:rsid w:val="00683D34"/>
    <w:rsid w:val="006848F3"/>
    <w:rsid w:val="006928CF"/>
    <w:rsid w:val="00696283"/>
    <w:rsid w:val="006B1DE1"/>
    <w:rsid w:val="006B3601"/>
    <w:rsid w:val="006B5A34"/>
    <w:rsid w:val="006B6DFC"/>
    <w:rsid w:val="006C11A6"/>
    <w:rsid w:val="006C6E91"/>
    <w:rsid w:val="006D016E"/>
    <w:rsid w:val="006D0D8D"/>
    <w:rsid w:val="006E5161"/>
    <w:rsid w:val="006F2F50"/>
    <w:rsid w:val="006F7439"/>
    <w:rsid w:val="00703C34"/>
    <w:rsid w:val="007064A0"/>
    <w:rsid w:val="00713C10"/>
    <w:rsid w:val="00715E18"/>
    <w:rsid w:val="007364E2"/>
    <w:rsid w:val="00746B21"/>
    <w:rsid w:val="007567DD"/>
    <w:rsid w:val="00765959"/>
    <w:rsid w:val="007836D5"/>
    <w:rsid w:val="00785D54"/>
    <w:rsid w:val="00787F89"/>
    <w:rsid w:val="007944B4"/>
    <w:rsid w:val="007944E0"/>
    <w:rsid w:val="00796564"/>
    <w:rsid w:val="007A4C55"/>
    <w:rsid w:val="007B2C07"/>
    <w:rsid w:val="007B4C59"/>
    <w:rsid w:val="007C3826"/>
    <w:rsid w:val="007E16FD"/>
    <w:rsid w:val="007E7D55"/>
    <w:rsid w:val="00804D62"/>
    <w:rsid w:val="00811DBC"/>
    <w:rsid w:val="008146C0"/>
    <w:rsid w:val="00821FC3"/>
    <w:rsid w:val="00831B25"/>
    <w:rsid w:val="00832F6E"/>
    <w:rsid w:val="00835B45"/>
    <w:rsid w:val="008416A6"/>
    <w:rsid w:val="0085072D"/>
    <w:rsid w:val="008515ED"/>
    <w:rsid w:val="00853090"/>
    <w:rsid w:val="00855510"/>
    <w:rsid w:val="008608FD"/>
    <w:rsid w:val="00885901"/>
    <w:rsid w:val="00897A4D"/>
    <w:rsid w:val="008A31E1"/>
    <w:rsid w:val="008C1E80"/>
    <w:rsid w:val="008C4F64"/>
    <w:rsid w:val="008C77E1"/>
    <w:rsid w:val="008D3483"/>
    <w:rsid w:val="008D4F1D"/>
    <w:rsid w:val="008E2EBC"/>
    <w:rsid w:val="008F207F"/>
    <w:rsid w:val="008F5338"/>
    <w:rsid w:val="00912CFE"/>
    <w:rsid w:val="0091441D"/>
    <w:rsid w:val="0092187B"/>
    <w:rsid w:val="00927F49"/>
    <w:rsid w:val="0094331E"/>
    <w:rsid w:val="0094377C"/>
    <w:rsid w:val="00956ABF"/>
    <w:rsid w:val="00962B18"/>
    <w:rsid w:val="00963274"/>
    <w:rsid w:val="00966DB7"/>
    <w:rsid w:val="00967558"/>
    <w:rsid w:val="00977F70"/>
    <w:rsid w:val="009849A3"/>
    <w:rsid w:val="009875F3"/>
    <w:rsid w:val="00987A1D"/>
    <w:rsid w:val="009918B5"/>
    <w:rsid w:val="00991A02"/>
    <w:rsid w:val="009957CA"/>
    <w:rsid w:val="00996B59"/>
    <w:rsid w:val="0099737C"/>
    <w:rsid w:val="009A7820"/>
    <w:rsid w:val="009B09B8"/>
    <w:rsid w:val="009B11BA"/>
    <w:rsid w:val="009B5600"/>
    <w:rsid w:val="009B5F9F"/>
    <w:rsid w:val="009C6DF1"/>
    <w:rsid w:val="009C7356"/>
    <w:rsid w:val="009D78BD"/>
    <w:rsid w:val="009E02B7"/>
    <w:rsid w:val="009E112C"/>
    <w:rsid w:val="009E382C"/>
    <w:rsid w:val="009E387C"/>
    <w:rsid w:val="009E75AB"/>
    <w:rsid w:val="009E7A4E"/>
    <w:rsid w:val="009F7609"/>
    <w:rsid w:val="00A04D0A"/>
    <w:rsid w:val="00A077F1"/>
    <w:rsid w:val="00A124E9"/>
    <w:rsid w:val="00A13C91"/>
    <w:rsid w:val="00A164A0"/>
    <w:rsid w:val="00A21276"/>
    <w:rsid w:val="00A24247"/>
    <w:rsid w:val="00A36755"/>
    <w:rsid w:val="00A55CFA"/>
    <w:rsid w:val="00A57F25"/>
    <w:rsid w:val="00A73638"/>
    <w:rsid w:val="00A77549"/>
    <w:rsid w:val="00A77B34"/>
    <w:rsid w:val="00A85CD3"/>
    <w:rsid w:val="00A94DBB"/>
    <w:rsid w:val="00A9776F"/>
    <w:rsid w:val="00AB5401"/>
    <w:rsid w:val="00AC0516"/>
    <w:rsid w:val="00AD6ACD"/>
    <w:rsid w:val="00AE1A78"/>
    <w:rsid w:val="00AE2977"/>
    <w:rsid w:val="00AE78B7"/>
    <w:rsid w:val="00AF19E9"/>
    <w:rsid w:val="00AF5F5E"/>
    <w:rsid w:val="00B0104F"/>
    <w:rsid w:val="00B16A6F"/>
    <w:rsid w:val="00B2244F"/>
    <w:rsid w:val="00B231CE"/>
    <w:rsid w:val="00B25754"/>
    <w:rsid w:val="00B26467"/>
    <w:rsid w:val="00B26C6F"/>
    <w:rsid w:val="00B31865"/>
    <w:rsid w:val="00B3528D"/>
    <w:rsid w:val="00B4393D"/>
    <w:rsid w:val="00B56E36"/>
    <w:rsid w:val="00B670A4"/>
    <w:rsid w:val="00B71460"/>
    <w:rsid w:val="00B72AC1"/>
    <w:rsid w:val="00B86B43"/>
    <w:rsid w:val="00B94819"/>
    <w:rsid w:val="00B9482E"/>
    <w:rsid w:val="00BA25AF"/>
    <w:rsid w:val="00BC375F"/>
    <w:rsid w:val="00BC582D"/>
    <w:rsid w:val="00BC59C0"/>
    <w:rsid w:val="00BD2CF4"/>
    <w:rsid w:val="00BD636B"/>
    <w:rsid w:val="00BE661C"/>
    <w:rsid w:val="00BF2B77"/>
    <w:rsid w:val="00BF3700"/>
    <w:rsid w:val="00BF475D"/>
    <w:rsid w:val="00C0040A"/>
    <w:rsid w:val="00C06385"/>
    <w:rsid w:val="00C247AE"/>
    <w:rsid w:val="00C43794"/>
    <w:rsid w:val="00C43A21"/>
    <w:rsid w:val="00C53C7D"/>
    <w:rsid w:val="00C54B0D"/>
    <w:rsid w:val="00C56B61"/>
    <w:rsid w:val="00C60942"/>
    <w:rsid w:val="00C707DF"/>
    <w:rsid w:val="00C7686E"/>
    <w:rsid w:val="00C9551F"/>
    <w:rsid w:val="00CA65E3"/>
    <w:rsid w:val="00CB33E6"/>
    <w:rsid w:val="00CB393D"/>
    <w:rsid w:val="00CC41F9"/>
    <w:rsid w:val="00CC4A76"/>
    <w:rsid w:val="00CD7089"/>
    <w:rsid w:val="00CF19BF"/>
    <w:rsid w:val="00CF3003"/>
    <w:rsid w:val="00CF75C5"/>
    <w:rsid w:val="00D04E29"/>
    <w:rsid w:val="00D1018A"/>
    <w:rsid w:val="00D13EF7"/>
    <w:rsid w:val="00D15EFF"/>
    <w:rsid w:val="00D16816"/>
    <w:rsid w:val="00D26B04"/>
    <w:rsid w:val="00D3244D"/>
    <w:rsid w:val="00D32F7A"/>
    <w:rsid w:val="00D40DD5"/>
    <w:rsid w:val="00D509B5"/>
    <w:rsid w:val="00D50CC6"/>
    <w:rsid w:val="00D52B34"/>
    <w:rsid w:val="00D540B9"/>
    <w:rsid w:val="00D55242"/>
    <w:rsid w:val="00D55A52"/>
    <w:rsid w:val="00D67116"/>
    <w:rsid w:val="00D67672"/>
    <w:rsid w:val="00D72C0A"/>
    <w:rsid w:val="00DA67F3"/>
    <w:rsid w:val="00DD7C1A"/>
    <w:rsid w:val="00DE5089"/>
    <w:rsid w:val="00E01D55"/>
    <w:rsid w:val="00E175A0"/>
    <w:rsid w:val="00E261D6"/>
    <w:rsid w:val="00E27052"/>
    <w:rsid w:val="00E27CF6"/>
    <w:rsid w:val="00E30AA8"/>
    <w:rsid w:val="00E51CF2"/>
    <w:rsid w:val="00E56501"/>
    <w:rsid w:val="00E62098"/>
    <w:rsid w:val="00E62E8E"/>
    <w:rsid w:val="00E64848"/>
    <w:rsid w:val="00E848C1"/>
    <w:rsid w:val="00E92599"/>
    <w:rsid w:val="00E938B0"/>
    <w:rsid w:val="00E944EB"/>
    <w:rsid w:val="00EB0D93"/>
    <w:rsid w:val="00EB5C8D"/>
    <w:rsid w:val="00EC026F"/>
    <w:rsid w:val="00EC2E70"/>
    <w:rsid w:val="00ED50B9"/>
    <w:rsid w:val="00EE739E"/>
    <w:rsid w:val="00EF3E28"/>
    <w:rsid w:val="00F0210A"/>
    <w:rsid w:val="00F0485D"/>
    <w:rsid w:val="00F120CB"/>
    <w:rsid w:val="00F13A7E"/>
    <w:rsid w:val="00F14CBE"/>
    <w:rsid w:val="00F16C40"/>
    <w:rsid w:val="00F21AAD"/>
    <w:rsid w:val="00F235FA"/>
    <w:rsid w:val="00F374D4"/>
    <w:rsid w:val="00F469FF"/>
    <w:rsid w:val="00F600BB"/>
    <w:rsid w:val="00F70FC6"/>
    <w:rsid w:val="00F8798D"/>
    <w:rsid w:val="00F9145D"/>
    <w:rsid w:val="00F9172F"/>
    <w:rsid w:val="00F91D96"/>
    <w:rsid w:val="00F95372"/>
    <w:rsid w:val="00F967BE"/>
    <w:rsid w:val="00FA03B0"/>
    <w:rsid w:val="00FB2B7E"/>
    <w:rsid w:val="00FB35E7"/>
    <w:rsid w:val="00FC3462"/>
    <w:rsid w:val="00FD2AC5"/>
    <w:rsid w:val="00FD6DAA"/>
    <w:rsid w:val="00FE6A8C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D070F4"/>
  <w15:chartTrackingRefBased/>
  <w15:docId w15:val="{943268A4-889E-4AE1-9050-B567631D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754"/>
    <w:rPr>
      <w:rFonts w:ascii="Garamond" w:hAnsi="Garamond"/>
      <w:sz w:val="26"/>
      <w:lang w:val="ro-RO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B25754"/>
    <w:pPr>
      <w:keepNext/>
      <w:outlineLvl w:val="1"/>
    </w:pPr>
    <w:rPr>
      <w:rFonts w:ascii="Times New Roman" w:hAnsi="Times New Roman"/>
      <w:sz w:val="28"/>
      <w:u w:val="single"/>
      <w:lang w:val="en-GB"/>
    </w:rPr>
  </w:style>
  <w:style w:type="paragraph" w:styleId="Heading3">
    <w:name w:val="heading 3"/>
    <w:basedOn w:val="Normal"/>
    <w:next w:val="Normal"/>
    <w:qFormat/>
    <w:rsid w:val="00B25754"/>
    <w:pPr>
      <w:keepNext/>
      <w:outlineLvl w:val="2"/>
    </w:pPr>
    <w:rPr>
      <w:rFonts w:ascii="Arial" w:hAnsi="Arial"/>
      <w:b/>
      <w:snapToGrid w:val="0"/>
      <w:color w:val="000000"/>
      <w:sz w:val="24"/>
      <w:lang w:val="en-US"/>
    </w:rPr>
  </w:style>
  <w:style w:type="paragraph" w:styleId="Heading5">
    <w:name w:val="heading 5"/>
    <w:basedOn w:val="Normal"/>
    <w:next w:val="Normal"/>
    <w:qFormat/>
    <w:rsid w:val="00B25754"/>
    <w:pPr>
      <w:keepNext/>
      <w:jc w:val="center"/>
      <w:outlineLvl w:val="4"/>
    </w:pPr>
    <w:rPr>
      <w:rFonts w:ascii="Times New Roman" w:hAnsi="Times New Roman"/>
      <w:b/>
      <w:caps/>
      <w:sz w:val="36"/>
    </w:rPr>
  </w:style>
  <w:style w:type="paragraph" w:styleId="Heading7">
    <w:name w:val="heading 7"/>
    <w:basedOn w:val="Normal"/>
    <w:next w:val="Normal"/>
    <w:qFormat/>
    <w:rsid w:val="00B25754"/>
    <w:pPr>
      <w:keepNext/>
      <w:jc w:val="center"/>
      <w:outlineLvl w:val="6"/>
    </w:pPr>
    <w:rPr>
      <w:rFonts w:ascii="Times New Roman" w:hAnsi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B25754"/>
    <w:pPr>
      <w:jc w:val="both"/>
    </w:pPr>
    <w:rPr>
      <w:rFonts w:ascii="Times New Roman" w:hAnsi="Times New Roman"/>
      <w:sz w:val="24"/>
    </w:rPr>
  </w:style>
  <w:style w:type="paragraph" w:styleId="BodyTextIndent3">
    <w:name w:val="Body Text Indent 3"/>
    <w:basedOn w:val="Normal"/>
    <w:rsid w:val="00B25754"/>
    <w:pPr>
      <w:ind w:left="426" w:firstLine="294"/>
    </w:pPr>
    <w:rPr>
      <w:rFonts w:ascii="Arial" w:hAnsi="Arial"/>
      <w:sz w:val="24"/>
      <w:lang w:val="en-GB"/>
    </w:rPr>
  </w:style>
  <w:style w:type="paragraph" w:styleId="BodyText2">
    <w:name w:val="Body Text 2"/>
    <w:basedOn w:val="Normal"/>
    <w:rsid w:val="00B25754"/>
    <w:rPr>
      <w:rFonts w:ascii="Times New Roman" w:hAnsi="Times New Roman"/>
      <w:sz w:val="24"/>
      <w:u w:val="single"/>
    </w:rPr>
  </w:style>
  <w:style w:type="paragraph" w:styleId="BodyText3">
    <w:name w:val="Body Text 3"/>
    <w:basedOn w:val="Normal"/>
    <w:rsid w:val="00B25754"/>
    <w:rPr>
      <w:rFonts w:ascii="Times New Roman" w:hAnsi="Times New Roman"/>
      <w:sz w:val="28"/>
    </w:rPr>
  </w:style>
  <w:style w:type="character" w:styleId="PageNumber">
    <w:name w:val="page number"/>
    <w:basedOn w:val="DefaultParagraphFont"/>
    <w:rsid w:val="00DE5089"/>
  </w:style>
  <w:style w:type="table" w:styleId="TableGrid">
    <w:name w:val="Table Grid"/>
    <w:basedOn w:val="TableNormal"/>
    <w:rsid w:val="00345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37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377C"/>
    <w:rPr>
      <w:rFonts w:ascii="Tahoma" w:hAnsi="Tahoma" w:cs="Tahoma"/>
      <w:sz w:val="16"/>
      <w:szCs w:val="16"/>
      <w:lang w:val="ro-RO"/>
    </w:rPr>
  </w:style>
  <w:style w:type="character" w:customStyle="1" w:styleId="HeaderChar">
    <w:name w:val="Header Char"/>
    <w:link w:val="Header"/>
    <w:rsid w:val="000A23C3"/>
    <w:rPr>
      <w:rFonts w:ascii="Garamond" w:hAnsi="Garamond"/>
      <w:sz w:val="26"/>
      <w:lang w:val="ro-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7B3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A77B34"/>
    <w:rPr>
      <w:rFonts w:ascii="Garamond" w:hAnsi="Garamond"/>
      <w:sz w:val="26"/>
      <w:lang w:val="ro-RO"/>
    </w:rPr>
  </w:style>
  <w:style w:type="character" w:styleId="Hyperlink">
    <w:name w:val="Hyperlink"/>
    <w:uiPriority w:val="99"/>
    <w:unhideWhenUsed/>
    <w:rsid w:val="00BD2C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hyperlink" Target="mailto:office@locativmures.ro" TargetMode="External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hyperlink" Target="http://www.locativmures.ro" TargetMode="External"/><Relationship Id="rId5" Type="http://schemas.openxmlformats.org/officeDocument/2006/relationships/hyperlink" Target="mailto:office@locativmures.ro" TargetMode="External"/><Relationship Id="rId4" Type="http://schemas.openxmlformats.org/officeDocument/2006/relationships/hyperlink" Target="http://www.locativmures.ro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70;abloane\Antet_nou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6%20BVC\2026%20BVC\ANEXE\2%202026%20Fundamentare%20ven.chirii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6%20BVC\2026%20BVC\ANEXE\2%202026%20Fundamentare%20ven.chirii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6%20BVC\2026%20BVC\ANEXE\2%202026%20Fundamentare%20ven.chirii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6%20BVC\2026%20BVC\ANEXE\2%202026%20Fundamentare%20ven.chirii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mona.francean\Desktop\2026%20BVC\2026%20BVC\ANEXE\2%202026%20Fundamentare%20ven.chirii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exploatare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B32-45ED-9BAE-2E1F466A30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B32-45ED-9BAE-2E1F466A30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B32-45ED-9BAE-2E1F466A30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B32-45ED-9BAE-2E1F466A301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B32-45ED-9BAE-2E1F466A301A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'2026'!$H$182:$H$186</c:f>
              <c:strCache>
                <c:ptCount val="5"/>
                <c:pt idx="0">
                  <c:v>Venituri din  chirii</c:v>
                </c:pt>
                <c:pt idx="1">
                  <c:v>Venituri din servicii prestate</c:v>
                </c:pt>
                <c:pt idx="2">
                  <c:v>Venituri din subventii</c:v>
                </c:pt>
                <c:pt idx="3">
                  <c:v>Venituri din penalitati</c:v>
                </c:pt>
                <c:pt idx="4">
                  <c:v>Alte venituri</c:v>
                </c:pt>
              </c:strCache>
            </c:strRef>
          </c:cat>
          <c:val>
            <c:numRef>
              <c:f>'2026'!$I$182:$I$186</c:f>
              <c:numCache>
                <c:formatCode>General</c:formatCode>
                <c:ptCount val="5"/>
                <c:pt idx="0" formatCode="#,##0">
                  <c:v>5608.5590000000002</c:v>
                </c:pt>
                <c:pt idx="1">
                  <c:v>20</c:v>
                </c:pt>
                <c:pt idx="2">
                  <c:v>1000</c:v>
                </c:pt>
                <c:pt idx="3">
                  <c:v>245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B32-45ED-9BAE-2E1F466A3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4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totale din chirii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39E-4A05-9B9E-9DE3C06560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39E-4A05-9B9E-9DE3C0656014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'2026'!$H$3:$H$4</c:f>
              <c:strCache>
                <c:ptCount val="2"/>
                <c:pt idx="0">
                  <c:v>Chirii spații</c:v>
                </c:pt>
                <c:pt idx="1">
                  <c:v>Chirii locuințe</c:v>
                </c:pt>
              </c:strCache>
            </c:strRef>
          </c:cat>
          <c:val>
            <c:numRef>
              <c:f>'2026'!$I$3:$I$4</c:f>
              <c:numCache>
                <c:formatCode>#,##0</c:formatCode>
                <c:ptCount val="2"/>
                <c:pt idx="0">
                  <c:v>1766659</c:v>
                </c:pt>
                <c:pt idx="1">
                  <c:v>3841900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9E-4A05-9B9E-9DE3C06560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chirii locuințe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75F-4366-BEF8-EE4147D9C32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75F-4366-BEF8-EE4147D9C32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75F-4366-BEF8-EE4147D9C325}"/>
              </c:ext>
            </c:extLst>
          </c:dPt>
          <c:dLbls>
            <c:dLbl>
              <c:idx val="0"/>
              <c:layout>
                <c:manualLayout>
                  <c:x val="-0.15568094474020716"/>
                  <c:y val="0.11101840170531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5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5F-4366-BEF8-EE4147D9C32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'2026'!$H$68:$H$70</c:f>
              <c:strCache>
                <c:ptCount val="3"/>
                <c:pt idx="0">
                  <c:v>379  Locuinte ANL </c:v>
                </c:pt>
                <c:pt idx="1">
                  <c:v>817  Locuințe sociale</c:v>
                </c:pt>
                <c:pt idx="2">
                  <c:v>136  Locuințe Pandurilor 44-46</c:v>
                </c:pt>
              </c:strCache>
            </c:strRef>
          </c:cat>
          <c:val>
            <c:numRef>
              <c:f>'2026'!$I$68:$I$70</c:f>
              <c:numCache>
                <c:formatCode>#,##0</c:formatCode>
                <c:ptCount val="3"/>
                <c:pt idx="0">
                  <c:v>675</c:v>
                </c:pt>
                <c:pt idx="1">
                  <c:v>552</c:v>
                </c:pt>
                <c:pt idx="2">
                  <c:v>1392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75F-4366-BEF8-EE4147D9C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6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Venituri din chirii spații cu altă destinație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B6B-464F-A297-DA9CEE14E0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B6B-464F-A297-DA9CEE14E0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B6B-464F-A297-DA9CEE14E0E9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'2026 (2)'!$H$125:$H$127</c:f>
              <c:strCache>
                <c:ptCount val="3"/>
                <c:pt idx="0">
                  <c:v>Spatii pt.ONG, partide politice, instituții</c:v>
                </c:pt>
                <c:pt idx="1">
                  <c:v>Spații comerciale</c:v>
                </c:pt>
                <c:pt idx="2">
                  <c:v>Garaje</c:v>
                </c:pt>
              </c:strCache>
            </c:strRef>
          </c:cat>
          <c:val>
            <c:numRef>
              <c:f>'2026 (2)'!$I$125:$I$127</c:f>
              <c:numCache>
                <c:formatCode>#,##0</c:formatCode>
                <c:ptCount val="3"/>
                <c:pt idx="0">
                  <c:v>520.47699999999998</c:v>
                </c:pt>
                <c:pt idx="1">
                  <c:v>1217.8620000000001</c:v>
                </c:pt>
                <c:pt idx="2">
                  <c:v>28.32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B6B-464F-A297-DA9CEE14E0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en-US"/>
              <a:t>Cheltuieli de exploatare totale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85F-4A08-A4EC-6FCDAA43D9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85F-4A08-A4EC-6FCDAA43D9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85F-4A08-A4EC-6FCDAA43D92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85F-4A08-A4EC-6FCDAA43D92D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rgbClr val="333333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'2026 (2)'!$H$219:$H$222</c:f>
              <c:strCache>
                <c:ptCount val="4"/>
                <c:pt idx="0">
                  <c:v>Cheltuieli cu bunuri şi servicii</c:v>
                </c:pt>
                <c:pt idx="1">
                  <c:v>Cheltuieli cu impozite, taxe</c:v>
                </c:pt>
                <c:pt idx="2">
                  <c:v>Cheltuieli cu personalul</c:v>
                </c:pt>
                <c:pt idx="3">
                  <c:v>Alte cheltuieli de exploatare</c:v>
                </c:pt>
              </c:strCache>
            </c:strRef>
          </c:cat>
          <c:val>
            <c:numRef>
              <c:f>'2026 (2)'!$I$219:$I$222</c:f>
              <c:numCache>
                <c:formatCode>#,##0</c:formatCode>
                <c:ptCount val="4"/>
                <c:pt idx="0">
                  <c:v>2393</c:v>
                </c:pt>
                <c:pt idx="1">
                  <c:v>290</c:v>
                </c:pt>
                <c:pt idx="2">
                  <c:v>2456.3000000000002</c:v>
                </c:pt>
                <c:pt idx="3">
                  <c:v>1136.4000000000001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5F-4A08-A4EC-6FCDAA43D9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32880-BA09-41E2-8F7F-DC89ADA4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Antet_nou.dot</Template>
  <TotalTime>505</TotalTime>
  <Pages>1</Pages>
  <Words>820</Words>
  <Characters>4679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S. C. LOCATIV S. A.</vt:lpstr>
      <vt:lpstr>   S. C. LOCATIV S. A.</vt:lpstr>
    </vt:vector>
  </TitlesOfParts>
  <Company> </Company>
  <LinksUpToDate>false</LinksUpToDate>
  <CharactersWithSpaces>5489</CharactersWithSpaces>
  <SharedDoc>false</SharedDoc>
  <HLinks>
    <vt:vector size="12" baseType="variant">
      <vt:variant>
        <vt:i4>3211283</vt:i4>
      </vt:variant>
      <vt:variant>
        <vt:i4>6</vt:i4>
      </vt:variant>
      <vt:variant>
        <vt:i4>0</vt:i4>
      </vt:variant>
      <vt:variant>
        <vt:i4>5</vt:i4>
      </vt:variant>
      <vt:variant>
        <vt:lpwstr>mailto:office@locativmures.ro</vt:lpwstr>
      </vt:variant>
      <vt:variant>
        <vt:lpwstr/>
      </vt:variant>
      <vt:variant>
        <vt:i4>7798825</vt:i4>
      </vt:variant>
      <vt:variant>
        <vt:i4>3</vt:i4>
      </vt:variant>
      <vt:variant>
        <vt:i4>0</vt:i4>
      </vt:variant>
      <vt:variant>
        <vt:i4>5</vt:i4>
      </vt:variant>
      <vt:variant>
        <vt:lpwstr>http://www.locativmures.ro/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 C. LOCATIV S. A.</dc:title>
  <dc:subject/>
  <dc:creator>Tifrea Ramona</dc:creator>
  <cp:keywords/>
  <cp:lastModifiedBy>Ramona Francean</cp:lastModifiedBy>
  <cp:revision>44</cp:revision>
  <cp:lastPrinted>2026-04-20T07:57:00Z</cp:lastPrinted>
  <dcterms:created xsi:type="dcterms:W3CDTF">2022-03-15T06:05:00Z</dcterms:created>
  <dcterms:modified xsi:type="dcterms:W3CDTF">2026-04-20T08:00:00Z</dcterms:modified>
</cp:coreProperties>
</file>